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E7DB0" w14:textId="77777777" w:rsidR="00D8751D" w:rsidRDefault="00D8751D" w:rsidP="00D8751D">
      <w:r>
        <w:t>GA</w:t>
      </w:r>
    </w:p>
    <w:p w14:paraId="29D871B3" w14:textId="3828DE1A" w:rsidR="00D8751D" w:rsidRDefault="00D8751D" w:rsidP="00D8751D">
      <w:pPr>
        <w:pStyle w:val="08ArticleText"/>
        <w:spacing w:line="240" w:lineRule="auto"/>
      </w:pPr>
      <w:r>
        <w:t xml:space="preserve">The alkaloid </w:t>
      </w:r>
      <w:proofErr w:type="spellStart"/>
      <w:r>
        <w:t>tiruchanduramine</w:t>
      </w:r>
      <w:proofErr w:type="spellEnd"/>
      <w:r>
        <w:t xml:space="preserve"> </w:t>
      </w:r>
      <w:r>
        <w:rPr>
          <w:b/>
        </w:rPr>
        <w:t>1</w:t>
      </w:r>
      <w:r>
        <w:t xml:space="preserve"> was </w:t>
      </w:r>
      <w:r w:rsidR="00991E57">
        <w:t xml:space="preserve">prepared in racemic form </w:t>
      </w:r>
      <w:r>
        <w:t xml:space="preserve">from </w:t>
      </w:r>
      <w:r w:rsidRPr="00AF3D7A">
        <w:t>3-aminopropan-1-ol</w:t>
      </w:r>
      <w:r>
        <w:t xml:space="preserve"> </w:t>
      </w:r>
      <w:r w:rsidR="00105A88">
        <w:t xml:space="preserve">and </w:t>
      </w:r>
      <w:r w:rsidR="00991E57">
        <w:t xml:space="preserve">tryptophan </w:t>
      </w:r>
      <w:r>
        <w:t xml:space="preserve">using a convergent strategy with the longest linear sequence being eight steps. </w:t>
      </w:r>
    </w:p>
    <w:p w14:paraId="6F8EB2AC" w14:textId="77777777" w:rsidR="00D8751D" w:rsidRDefault="00D8751D" w:rsidP="00D8751D">
      <w:pPr>
        <w:pStyle w:val="08ArticleText"/>
        <w:spacing w:line="240" w:lineRule="auto"/>
      </w:pPr>
    </w:p>
    <w:p w14:paraId="41938436" w14:textId="457E7BB4" w:rsidR="00572005" w:rsidRDefault="00D8751D" w:rsidP="00991E57">
      <w:pPr>
        <w:spacing w:after="0" w:line="240" w:lineRule="auto"/>
        <w:jc w:val="center"/>
      </w:pPr>
      <w:r>
        <w:object w:dxaOrig="5517" w:dyaOrig="1538" w14:anchorId="2E2945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95pt;height:77.45pt" o:ole="">
            <v:imagedata r:id="rId8" o:title=""/>
          </v:shape>
          <o:OLEObject Type="Embed" ProgID="ChemDraw.Document.6.0" ShapeID="_x0000_i1025" DrawAspect="Content" ObjectID="_1557749990" r:id="rId9"/>
        </w:object>
      </w:r>
    </w:p>
    <w:p w14:paraId="4AC2248A" w14:textId="77777777" w:rsidR="00572005" w:rsidRDefault="00572005">
      <w:pPr>
        <w:spacing w:after="0" w:line="240" w:lineRule="auto"/>
        <w:sectPr w:rsidR="00572005" w:rsidSect="0057200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7" w:h="15593" w:code="9"/>
          <w:pgMar w:top="1009" w:right="851" w:bottom="1134" w:left="851" w:header="510" w:footer="510" w:gutter="0"/>
          <w:cols w:space="227"/>
          <w:titlePg/>
          <w:docGrid w:linePitch="360"/>
        </w:sectPr>
      </w:pPr>
    </w:p>
    <w:p w14:paraId="205C79D7" w14:textId="66F7C80A" w:rsidR="00572005" w:rsidRDefault="00572005">
      <w:pPr>
        <w:spacing w:after="0" w:line="240" w:lineRule="auto"/>
      </w:pPr>
      <w:r>
        <w:br w:type="page"/>
      </w:r>
    </w:p>
    <w:p w14:paraId="71E6FCD5" w14:textId="77777777" w:rsidR="00D8751D" w:rsidRDefault="00D8751D" w:rsidP="00572005">
      <w:pPr>
        <w:spacing w:after="0" w:line="240" w:lineRule="auto"/>
        <w:rPr>
          <w:rFonts w:ascii="Times New Roman" w:hAnsi="Times New Roman"/>
          <w:b/>
          <w:spacing w:val="4"/>
          <w:sz w:val="32"/>
          <w:szCs w:val="32"/>
        </w:rPr>
      </w:pPr>
    </w:p>
    <w:p w14:paraId="18A108FA" w14:textId="77777777" w:rsidR="00BF4296" w:rsidRDefault="00BF4296" w:rsidP="00AB16D0">
      <w:pPr>
        <w:pStyle w:val="01PaperTitle"/>
        <w:rPr>
          <w:rFonts w:ascii="Times New Roman" w:hAnsi="Times New Roman"/>
        </w:rPr>
      </w:pPr>
    </w:p>
    <w:p w14:paraId="5343DE56" w14:textId="77777777" w:rsidR="00BF4296" w:rsidRDefault="00BF4296" w:rsidP="00AB16D0">
      <w:pPr>
        <w:pStyle w:val="01PaperTitle"/>
        <w:rPr>
          <w:rFonts w:ascii="Times New Roman" w:hAnsi="Times New Roman"/>
        </w:rPr>
      </w:pPr>
    </w:p>
    <w:p w14:paraId="1BFB608F" w14:textId="77777777" w:rsidR="0076672F" w:rsidRDefault="0076672F" w:rsidP="0076672F">
      <w:pPr>
        <w:pStyle w:val="02PaperAuthors"/>
      </w:pPr>
    </w:p>
    <w:p w14:paraId="15B40360" w14:textId="77777777" w:rsidR="0076672F" w:rsidRDefault="0076672F" w:rsidP="0076672F">
      <w:pPr>
        <w:pStyle w:val="03Abstract"/>
      </w:pPr>
    </w:p>
    <w:p w14:paraId="35F240E8" w14:textId="77777777" w:rsidR="0076672F" w:rsidRDefault="0076672F" w:rsidP="0076672F">
      <w:pPr>
        <w:pStyle w:val="03Abstract"/>
      </w:pPr>
    </w:p>
    <w:p w14:paraId="29B0E59D" w14:textId="77777777" w:rsidR="0076672F" w:rsidRPr="0076672F" w:rsidRDefault="0076672F" w:rsidP="0076672F">
      <w:pPr>
        <w:pStyle w:val="03Abstract"/>
      </w:pPr>
    </w:p>
    <w:p w14:paraId="0C590A07" w14:textId="77777777" w:rsidR="00BF4296" w:rsidRDefault="00BF4296" w:rsidP="00017239">
      <w:pPr>
        <w:pStyle w:val="02PaperAuthors"/>
        <w:spacing w:before="100" w:beforeAutospacing="1" w:after="100" w:afterAutospacing="1"/>
        <w:rPr>
          <w:rFonts w:ascii="Times New Roman" w:hAnsi="Times New Roman"/>
        </w:rPr>
      </w:pPr>
    </w:p>
    <w:p w14:paraId="4EE275F3" w14:textId="77777777" w:rsidR="00BF4296" w:rsidRDefault="00BF4296" w:rsidP="00017239">
      <w:pPr>
        <w:pStyle w:val="02PaperAuthors"/>
        <w:spacing w:before="100" w:beforeAutospacing="1" w:after="100" w:afterAutospacing="1"/>
        <w:rPr>
          <w:rFonts w:ascii="Times New Roman" w:hAnsi="Times New Roman"/>
        </w:rPr>
      </w:pPr>
    </w:p>
    <w:p w14:paraId="60D3C916" w14:textId="034C6DC7" w:rsidR="00BF4296" w:rsidRPr="00BF4296" w:rsidRDefault="001631D7" w:rsidP="00BF4296">
      <w:pPr>
        <w:pStyle w:val="02PaperAuthors"/>
        <w:spacing w:before="100" w:beforeAutospacing="1" w:after="100" w:afterAutospacing="1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A</w:t>
      </w:r>
      <w:r w:rsidR="00A075DC">
        <w:rPr>
          <w:rFonts w:ascii="Times New Roman" w:hAnsi="Times New Roman"/>
          <w:b/>
          <w:sz w:val="36"/>
          <w:szCs w:val="36"/>
        </w:rPr>
        <w:t xml:space="preserve"> s</w:t>
      </w:r>
      <w:r w:rsidR="00BF4296" w:rsidRPr="00BF4296">
        <w:rPr>
          <w:rFonts w:ascii="Times New Roman" w:hAnsi="Times New Roman"/>
          <w:b/>
          <w:sz w:val="36"/>
          <w:szCs w:val="36"/>
        </w:rPr>
        <w:t xml:space="preserve">ynthesis of </w:t>
      </w:r>
      <w:proofErr w:type="spellStart"/>
      <w:r w:rsidR="00A075DC">
        <w:rPr>
          <w:rFonts w:ascii="Times New Roman" w:hAnsi="Times New Roman"/>
          <w:b/>
          <w:sz w:val="36"/>
          <w:szCs w:val="36"/>
        </w:rPr>
        <w:t>t</w:t>
      </w:r>
      <w:r w:rsidR="00BF4296" w:rsidRPr="00BF4296">
        <w:rPr>
          <w:rFonts w:ascii="Times New Roman" w:hAnsi="Times New Roman"/>
          <w:b/>
          <w:sz w:val="36"/>
          <w:szCs w:val="36"/>
        </w:rPr>
        <w:t>iruchanduramine</w:t>
      </w:r>
      <w:proofErr w:type="spellEnd"/>
      <w:r w:rsidR="00BF4296" w:rsidRPr="00BF4296">
        <w:rPr>
          <w:rFonts w:ascii="Times New Roman" w:hAnsi="Times New Roman"/>
          <w:b/>
          <w:sz w:val="36"/>
          <w:szCs w:val="36"/>
        </w:rPr>
        <w:t xml:space="preserve"> and </w:t>
      </w:r>
      <w:r w:rsidR="008D1156">
        <w:rPr>
          <w:rFonts w:ascii="Times New Roman" w:hAnsi="Times New Roman"/>
          <w:b/>
          <w:sz w:val="36"/>
          <w:szCs w:val="36"/>
        </w:rPr>
        <w:t xml:space="preserve">a </w:t>
      </w:r>
      <w:r w:rsidR="00440D8E">
        <w:rPr>
          <w:rFonts w:ascii="Times New Roman" w:hAnsi="Times New Roman"/>
          <w:b/>
          <w:sz w:val="36"/>
          <w:szCs w:val="36"/>
        </w:rPr>
        <w:t xml:space="preserve">reinvestigation of its </w:t>
      </w:r>
      <w:r w:rsidR="009B7172">
        <w:rPr>
          <w:rFonts w:ascii="Times New Roman" w:hAnsi="Times New Roman"/>
          <w:b/>
          <w:sz w:val="36"/>
          <w:szCs w:val="36"/>
        </w:rPr>
        <w:t>glycosidase</w:t>
      </w:r>
      <w:r w:rsidR="00BF4296" w:rsidRPr="00BF4296">
        <w:rPr>
          <w:rFonts w:ascii="Times New Roman" w:hAnsi="Times New Roman"/>
          <w:b/>
          <w:sz w:val="36"/>
          <w:szCs w:val="36"/>
        </w:rPr>
        <w:t xml:space="preserve"> inhibitory activity</w:t>
      </w:r>
    </w:p>
    <w:p w14:paraId="62E3BEAE" w14:textId="3DD9002B" w:rsidR="00017239" w:rsidRDefault="005353A2" w:rsidP="00017239">
      <w:pPr>
        <w:pStyle w:val="02PaperAuthors"/>
        <w:spacing w:before="100" w:beforeAutospacing="1" w:after="100" w:afterAutospacing="1"/>
        <w:rPr>
          <w:rFonts w:ascii="Times New Roman" w:hAnsi="Times New Roman"/>
        </w:rPr>
      </w:pPr>
      <w:r>
        <w:rPr>
          <w:rFonts w:ascii="Times New Roman" w:hAnsi="Times New Roman"/>
        </w:rPr>
        <w:t>M</w:t>
      </w:r>
      <w:r w:rsidR="000275C9">
        <w:rPr>
          <w:rFonts w:ascii="Times New Roman" w:hAnsi="Times New Roman"/>
        </w:rPr>
        <w:t xml:space="preserve">atthew </w:t>
      </w:r>
      <w:r>
        <w:rPr>
          <w:rFonts w:ascii="Times New Roman" w:hAnsi="Times New Roman"/>
        </w:rPr>
        <w:t>L.</w:t>
      </w:r>
      <w:r w:rsidR="000275C9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Buck</w:t>
      </w:r>
      <w:r w:rsidR="004013B4" w:rsidRPr="004013B4">
        <w:rPr>
          <w:rFonts w:ascii="Times New Roman" w:hAnsi="Times New Roman"/>
          <w:vertAlign w:val="superscript"/>
        </w:rPr>
        <w:t>a</w:t>
      </w:r>
      <w:proofErr w:type="spellEnd"/>
      <w:r w:rsidR="001433B7" w:rsidRPr="00846032">
        <w:t>,</w:t>
      </w:r>
      <w:r w:rsidR="000275C9">
        <w:rPr>
          <w:rFonts w:ascii="Times New Roman" w:hAnsi="Times New Roman"/>
        </w:rPr>
        <w:t xml:space="preserve"> </w:t>
      </w:r>
      <w:r w:rsidR="009B6A70">
        <w:rPr>
          <w:rFonts w:ascii="Times New Roman" w:hAnsi="Times New Roman"/>
        </w:rPr>
        <w:t xml:space="preserve">Daniel M. </w:t>
      </w:r>
      <w:proofErr w:type="spellStart"/>
      <w:r w:rsidR="009B6A70">
        <w:rPr>
          <w:rFonts w:ascii="Times New Roman" w:hAnsi="Times New Roman"/>
        </w:rPr>
        <w:t>Evans</w:t>
      </w:r>
      <w:r w:rsidR="009B6A70" w:rsidRPr="005408BC">
        <w:rPr>
          <w:rFonts w:ascii="Times New Roman" w:hAnsi="Times New Roman"/>
          <w:vertAlign w:val="superscript"/>
        </w:rPr>
        <w:t>a</w:t>
      </w:r>
      <w:proofErr w:type="spellEnd"/>
      <w:r w:rsidR="001433B7" w:rsidRPr="00551FB5">
        <w:t>,</w:t>
      </w:r>
      <w:r w:rsidR="009B6A70">
        <w:rPr>
          <w:rFonts w:ascii="Times New Roman" w:hAnsi="Times New Roman"/>
        </w:rPr>
        <w:t xml:space="preserve"> </w:t>
      </w:r>
      <w:r w:rsidR="000275C9" w:rsidRPr="000275C9">
        <w:rPr>
          <w:rFonts w:ascii="Times New Roman" w:hAnsi="Times New Roman"/>
        </w:rPr>
        <w:t>Victoria A</w:t>
      </w:r>
      <w:r w:rsidR="004013B4">
        <w:rPr>
          <w:rFonts w:ascii="Times New Roman" w:hAnsi="Times New Roman"/>
        </w:rPr>
        <w:t>.</w:t>
      </w:r>
      <w:r w:rsidR="000275C9" w:rsidRPr="000275C9">
        <w:rPr>
          <w:rFonts w:ascii="Times New Roman" w:hAnsi="Times New Roman"/>
        </w:rPr>
        <w:t xml:space="preserve"> </w:t>
      </w:r>
      <w:proofErr w:type="spellStart"/>
      <w:r w:rsidR="000275C9" w:rsidRPr="000275C9">
        <w:rPr>
          <w:rFonts w:ascii="Times New Roman" w:hAnsi="Times New Roman"/>
        </w:rPr>
        <w:t>Evans</w:t>
      </w:r>
      <w:r w:rsidR="004013B4" w:rsidRPr="005408BC">
        <w:rPr>
          <w:rFonts w:ascii="Times New Roman" w:hAnsi="Times New Roman"/>
          <w:vertAlign w:val="superscript"/>
        </w:rPr>
        <w:t>a</w:t>
      </w:r>
      <w:proofErr w:type="spellEnd"/>
      <w:r w:rsidR="001433B7" w:rsidRPr="00551FB5">
        <w:t>,</w:t>
      </w:r>
      <w:r w:rsidR="008352E0">
        <w:rPr>
          <w:rFonts w:ascii="Times New Roman" w:hAnsi="Times New Roman"/>
          <w:vertAlign w:val="superscript"/>
        </w:rPr>
        <w:t xml:space="preserve"> </w:t>
      </w:r>
      <w:r w:rsidR="008352E0">
        <w:rPr>
          <w:rFonts w:ascii="Times New Roman" w:hAnsi="Times New Roman"/>
        </w:rPr>
        <w:t xml:space="preserve">Dominik </w:t>
      </w:r>
      <w:proofErr w:type="spellStart"/>
      <w:r w:rsidR="008352E0">
        <w:rPr>
          <w:rFonts w:ascii="Times New Roman" w:hAnsi="Times New Roman"/>
        </w:rPr>
        <w:t>Herkt</w:t>
      </w:r>
      <w:r w:rsidR="001433B7" w:rsidRPr="00846032">
        <w:rPr>
          <w:rFonts w:ascii="Times New Roman" w:hAnsi="Times New Roman"/>
          <w:vertAlign w:val="superscript"/>
        </w:rPr>
        <w:t>a</w:t>
      </w:r>
      <w:proofErr w:type="spellEnd"/>
      <w:r w:rsidR="001433B7" w:rsidRPr="00551FB5">
        <w:t>,</w:t>
      </w:r>
      <w:r w:rsidR="000275C9">
        <w:rPr>
          <w:rFonts w:ascii="Times New Roman" w:hAnsi="Times New Roman"/>
        </w:rPr>
        <w:t xml:space="preserve"> </w:t>
      </w:r>
      <w:r w:rsidR="00530386">
        <w:rPr>
          <w:rFonts w:ascii="Times New Roman" w:hAnsi="Times New Roman"/>
        </w:rPr>
        <w:t xml:space="preserve">Hazel </w:t>
      </w:r>
      <w:proofErr w:type="spellStart"/>
      <w:r w:rsidR="00530386">
        <w:rPr>
          <w:rFonts w:ascii="Times New Roman" w:hAnsi="Times New Roman"/>
        </w:rPr>
        <w:t>Sharp</w:t>
      </w:r>
      <w:r w:rsidR="006D48F1">
        <w:rPr>
          <w:rFonts w:ascii="Times New Roman" w:hAnsi="Times New Roman"/>
          <w:vertAlign w:val="superscript"/>
        </w:rPr>
        <w:t>b</w:t>
      </w:r>
      <w:proofErr w:type="spellEnd"/>
      <w:r w:rsidR="001433B7" w:rsidRPr="00551FB5">
        <w:t>,</w:t>
      </w:r>
      <w:r w:rsidR="006D48F1">
        <w:rPr>
          <w:rFonts w:ascii="Times New Roman" w:hAnsi="Times New Roman"/>
        </w:rPr>
        <w:t xml:space="preserve"> </w:t>
      </w:r>
      <w:r w:rsidR="004013B4">
        <w:rPr>
          <w:rFonts w:ascii="Times New Roman" w:hAnsi="Times New Roman"/>
        </w:rPr>
        <w:t xml:space="preserve">Jackie </w:t>
      </w:r>
      <w:proofErr w:type="spellStart"/>
      <w:r w:rsidR="004013B4">
        <w:rPr>
          <w:rFonts w:ascii="Times New Roman" w:hAnsi="Times New Roman"/>
        </w:rPr>
        <w:t>Hollinshead</w:t>
      </w:r>
      <w:r w:rsidR="004013B4">
        <w:rPr>
          <w:rFonts w:ascii="Times New Roman" w:hAnsi="Times New Roman"/>
          <w:vertAlign w:val="superscript"/>
        </w:rPr>
        <w:t>b</w:t>
      </w:r>
      <w:proofErr w:type="spellEnd"/>
      <w:r w:rsidR="001433B7" w:rsidRPr="00551FB5">
        <w:t>,</w:t>
      </w:r>
      <w:r w:rsidR="004013B4">
        <w:rPr>
          <w:rFonts w:ascii="Times New Roman" w:hAnsi="Times New Roman"/>
        </w:rPr>
        <w:t xml:space="preserve"> </w:t>
      </w:r>
      <w:r w:rsidR="008352E0">
        <w:rPr>
          <w:rFonts w:ascii="Times New Roman" w:hAnsi="Times New Roman"/>
        </w:rPr>
        <w:t xml:space="preserve">Fabian </w:t>
      </w:r>
      <w:proofErr w:type="spellStart"/>
      <w:r w:rsidR="008352E0">
        <w:rPr>
          <w:rFonts w:ascii="Times New Roman" w:hAnsi="Times New Roman"/>
        </w:rPr>
        <w:t>Mitschang</w:t>
      </w:r>
      <w:r w:rsidR="008352E0">
        <w:rPr>
          <w:rFonts w:ascii="Times New Roman" w:hAnsi="Times New Roman"/>
          <w:vertAlign w:val="superscript"/>
        </w:rPr>
        <w:t>a</w:t>
      </w:r>
      <w:proofErr w:type="spellEnd"/>
      <w:r w:rsidR="001433B7" w:rsidRPr="00551FB5">
        <w:t>,</w:t>
      </w:r>
      <w:r w:rsidR="008352E0">
        <w:rPr>
          <w:rFonts w:ascii="Times New Roman" w:hAnsi="Times New Roman"/>
          <w:vertAlign w:val="superscript"/>
        </w:rPr>
        <w:t xml:space="preserve"> </w:t>
      </w:r>
      <w:r w:rsidR="000275C9" w:rsidRPr="000275C9">
        <w:rPr>
          <w:rFonts w:ascii="Times New Roman" w:hAnsi="Times New Roman"/>
        </w:rPr>
        <w:t>P</w:t>
      </w:r>
      <w:r w:rsidR="000275C9">
        <w:rPr>
          <w:rFonts w:ascii="Times New Roman" w:hAnsi="Times New Roman"/>
        </w:rPr>
        <w:t xml:space="preserve">atrick </w:t>
      </w:r>
      <w:r w:rsidR="000275C9" w:rsidRPr="000275C9">
        <w:rPr>
          <w:rFonts w:ascii="Times New Roman" w:hAnsi="Times New Roman"/>
        </w:rPr>
        <w:t>J.</w:t>
      </w:r>
      <w:r w:rsidR="001E223B">
        <w:rPr>
          <w:rFonts w:ascii="Times New Roman" w:hAnsi="Times New Roman"/>
        </w:rPr>
        <w:t xml:space="preserve"> </w:t>
      </w:r>
      <w:r w:rsidR="000275C9" w:rsidRPr="000275C9">
        <w:rPr>
          <w:rFonts w:ascii="Times New Roman" w:hAnsi="Times New Roman"/>
        </w:rPr>
        <w:t>Murphy</w:t>
      </w:r>
      <w:r w:rsidR="001E223B">
        <w:rPr>
          <w:rFonts w:ascii="Times New Roman" w:hAnsi="Times New Roman"/>
        </w:rPr>
        <w:t>*</w:t>
      </w:r>
      <w:r w:rsidR="004013B4" w:rsidRPr="005408BC">
        <w:rPr>
          <w:rFonts w:ascii="Times New Roman" w:hAnsi="Times New Roman"/>
          <w:vertAlign w:val="superscript"/>
        </w:rPr>
        <w:t>a</w:t>
      </w:r>
      <w:r w:rsidR="001433B7" w:rsidRPr="00551FB5">
        <w:t>,</w:t>
      </w:r>
      <w:r w:rsidR="004013B4">
        <w:rPr>
          <w:rFonts w:ascii="Times New Roman" w:hAnsi="Times New Roman"/>
        </w:rPr>
        <w:t xml:space="preserve"> </w:t>
      </w:r>
      <w:r w:rsidR="009D7AB9">
        <w:rPr>
          <w:rFonts w:ascii="Times New Roman" w:hAnsi="Times New Roman"/>
        </w:rPr>
        <w:t xml:space="preserve">Robert </w:t>
      </w:r>
      <w:r w:rsidR="006D48F1">
        <w:rPr>
          <w:rFonts w:ascii="Times New Roman" w:hAnsi="Times New Roman"/>
        </w:rPr>
        <w:t xml:space="preserve">J. </w:t>
      </w:r>
      <w:proofErr w:type="spellStart"/>
      <w:r w:rsidR="009D7AB9">
        <w:rPr>
          <w:rFonts w:ascii="Times New Roman" w:hAnsi="Times New Roman"/>
        </w:rPr>
        <w:t>Nash</w:t>
      </w:r>
      <w:r w:rsidR="009D7AB9">
        <w:rPr>
          <w:rFonts w:ascii="Times New Roman" w:hAnsi="Times New Roman"/>
          <w:vertAlign w:val="superscript"/>
        </w:rPr>
        <w:t>b</w:t>
      </w:r>
      <w:proofErr w:type="spellEnd"/>
      <w:r w:rsidR="001433B7" w:rsidRPr="00551FB5">
        <w:t>,</w:t>
      </w:r>
      <w:r w:rsidR="001E223B" w:rsidRPr="001E223B">
        <w:t xml:space="preserve"> </w:t>
      </w:r>
      <w:r w:rsidR="001E223B" w:rsidRPr="001E223B">
        <w:rPr>
          <w:rFonts w:ascii="Times New Roman" w:hAnsi="Times New Roman"/>
        </w:rPr>
        <w:t xml:space="preserve">Jack </w:t>
      </w:r>
      <w:proofErr w:type="spellStart"/>
      <w:r w:rsidR="001E223B" w:rsidRPr="001E223B">
        <w:rPr>
          <w:rFonts w:ascii="Times New Roman" w:hAnsi="Times New Roman"/>
        </w:rPr>
        <w:t>Wenbourne</w:t>
      </w:r>
      <w:r w:rsidR="004013B4" w:rsidRPr="005408BC">
        <w:rPr>
          <w:rFonts w:ascii="Times New Roman" w:hAnsi="Times New Roman"/>
          <w:vertAlign w:val="superscript"/>
        </w:rPr>
        <w:t>a</w:t>
      </w:r>
      <w:proofErr w:type="spellEnd"/>
      <w:r w:rsidR="001433B7">
        <w:t>.</w:t>
      </w:r>
      <w:r w:rsidR="001E223B">
        <w:rPr>
          <w:rFonts w:ascii="Times New Roman" w:hAnsi="Times New Roman"/>
        </w:rPr>
        <w:t xml:space="preserve"> </w:t>
      </w:r>
    </w:p>
    <w:p w14:paraId="5617015C" w14:textId="48E856B3" w:rsidR="001C2D4C" w:rsidRDefault="00A66D5D" w:rsidP="001C2D4C">
      <w:pPr>
        <w:pStyle w:val="08ArticleText"/>
        <w:spacing w:line="240" w:lineRule="auto"/>
      </w:pPr>
      <w:r w:rsidRPr="00A66D5D">
        <w:rPr>
          <w:i/>
        </w:rPr>
        <w:t xml:space="preserve">Abstract: </w:t>
      </w:r>
      <w:proofErr w:type="spellStart"/>
      <w:r w:rsidR="00A92EC6">
        <w:t>Tiruchanduramine</w:t>
      </w:r>
      <w:proofErr w:type="spellEnd"/>
      <w:r w:rsidR="00376E03">
        <w:t xml:space="preserve"> </w:t>
      </w:r>
      <w:r w:rsidR="007759FE">
        <w:rPr>
          <w:b/>
        </w:rPr>
        <w:t>1</w:t>
      </w:r>
      <w:r w:rsidR="00A92EC6">
        <w:t xml:space="preserve"> was </w:t>
      </w:r>
      <w:r>
        <w:t>prepared</w:t>
      </w:r>
      <w:r w:rsidR="00A92EC6">
        <w:t xml:space="preserve"> using a convergent strategy </w:t>
      </w:r>
      <w:r w:rsidR="00C632D0">
        <w:t xml:space="preserve">with the longest linear sequence being </w:t>
      </w:r>
      <w:r w:rsidR="00C22702">
        <w:t xml:space="preserve">eight </w:t>
      </w:r>
      <w:r w:rsidR="00C632D0">
        <w:t>steps</w:t>
      </w:r>
      <w:r w:rsidR="001C2D4C">
        <w:t xml:space="preserve">. Synthetic </w:t>
      </w:r>
      <w:r w:rsidR="001C2D4C">
        <w:rPr>
          <w:b/>
        </w:rPr>
        <w:t>1</w:t>
      </w:r>
      <w:r w:rsidR="001C2D4C" w:rsidRPr="00601DB6">
        <w:t xml:space="preserve">, </w:t>
      </w:r>
      <w:r w:rsidR="001C2D4C">
        <w:t>displayed a broad</w:t>
      </w:r>
      <w:r w:rsidR="00F00EC6">
        <w:t>er</w:t>
      </w:r>
      <w:r w:rsidR="001C2D4C">
        <w:t xml:space="preserve"> range of inhibition </w:t>
      </w:r>
      <w:r w:rsidR="00F00EC6">
        <w:t xml:space="preserve">than reported previously </w:t>
      </w:r>
      <w:r w:rsidR="001C2D4C">
        <w:t>and</w:t>
      </w:r>
      <w:r w:rsidR="00F00EC6">
        <w:t>,</w:t>
      </w:r>
      <w:r w:rsidR="001C2D4C">
        <w:t xml:space="preserve"> </w:t>
      </w:r>
      <w:r w:rsidR="00F00EC6">
        <w:t xml:space="preserve">in addition to α-glucosidases, </w:t>
      </w:r>
      <w:r w:rsidR="00C848C4">
        <w:rPr>
          <w:b/>
        </w:rPr>
        <w:t xml:space="preserve">1 </w:t>
      </w:r>
      <w:r w:rsidR="001C2D4C">
        <w:t xml:space="preserve">also inhibits almond </w:t>
      </w:r>
      <w:r w:rsidR="001C2D4C">
        <w:sym w:font="Symbol" w:char="F062"/>
      </w:r>
      <w:r w:rsidR="001C2D4C">
        <w:t xml:space="preserve">-glucosidase, </w:t>
      </w:r>
      <w:r w:rsidR="001C2D4C">
        <w:sym w:font="Symbol" w:char="F062"/>
      </w:r>
      <w:r w:rsidR="001C2D4C">
        <w:t xml:space="preserve">-galactosidase and </w:t>
      </w:r>
      <w:r w:rsidR="001C2D4C">
        <w:sym w:font="Symbol" w:char="F062"/>
      </w:r>
      <w:r w:rsidR="001C2D4C">
        <w:t>-</w:t>
      </w:r>
      <w:r w:rsidR="001C2D4C" w:rsidRPr="00846032">
        <w:rPr>
          <w:i/>
        </w:rPr>
        <w:t>N</w:t>
      </w:r>
      <w:r w:rsidR="001C2D4C">
        <w:t>-</w:t>
      </w:r>
      <w:proofErr w:type="spellStart"/>
      <w:r w:rsidR="001C2D4C">
        <w:t>acetylglucosaminidase</w:t>
      </w:r>
      <w:proofErr w:type="spellEnd"/>
      <w:r w:rsidR="001C2D4C">
        <w:t xml:space="preserve"> from </w:t>
      </w:r>
      <w:r w:rsidR="006F084B">
        <w:t>j</w:t>
      </w:r>
      <w:r w:rsidR="001C2D4C">
        <w:t>ack bean.</w:t>
      </w:r>
    </w:p>
    <w:p w14:paraId="73BA9C15" w14:textId="77777777" w:rsidR="00A66D5D" w:rsidRDefault="00A66D5D" w:rsidP="001C2D4C">
      <w:pPr>
        <w:pStyle w:val="08ArticleText"/>
        <w:spacing w:line="240" w:lineRule="auto"/>
      </w:pPr>
    </w:p>
    <w:p w14:paraId="12E73913" w14:textId="0830FC8E" w:rsidR="00A66D5D" w:rsidRDefault="00A66D5D" w:rsidP="001C2D4C">
      <w:pPr>
        <w:pStyle w:val="08ArticleText"/>
        <w:spacing w:line="240" w:lineRule="auto"/>
      </w:pPr>
      <w:r w:rsidRPr="00A66D5D">
        <w:rPr>
          <w:i/>
        </w:rPr>
        <w:t>Keywords</w:t>
      </w:r>
      <w:r>
        <w:t xml:space="preserve">: </w:t>
      </w:r>
      <w:proofErr w:type="spellStart"/>
      <w:r>
        <w:t>Synoicum</w:t>
      </w:r>
      <w:proofErr w:type="spellEnd"/>
      <w:r>
        <w:t xml:space="preserve"> </w:t>
      </w:r>
      <w:proofErr w:type="spellStart"/>
      <w:r>
        <w:t>macroglossum</w:t>
      </w:r>
      <w:proofErr w:type="spellEnd"/>
      <w:r>
        <w:t xml:space="preserve">; </w:t>
      </w:r>
      <w:proofErr w:type="spellStart"/>
      <w:r>
        <w:t>t</w:t>
      </w:r>
      <w:r w:rsidRPr="00A66D5D">
        <w:t>iruchanduramine</w:t>
      </w:r>
      <w:proofErr w:type="spellEnd"/>
      <w:r w:rsidRPr="00A66D5D">
        <w:t>; β-</w:t>
      </w:r>
      <w:proofErr w:type="spellStart"/>
      <w:r w:rsidRPr="00A66D5D">
        <w:t>carboline</w:t>
      </w:r>
      <w:proofErr w:type="spellEnd"/>
      <w:r w:rsidRPr="00A66D5D">
        <w:t xml:space="preserve">; </w:t>
      </w:r>
      <w:proofErr w:type="spellStart"/>
      <w:r w:rsidRPr="00A66D5D">
        <w:t>guanidines</w:t>
      </w:r>
      <w:proofErr w:type="spellEnd"/>
      <w:r w:rsidRPr="00A66D5D">
        <w:t>; Glycosidase inhibition</w:t>
      </w:r>
    </w:p>
    <w:p w14:paraId="5828F995" w14:textId="77777777" w:rsidR="009D7AB9" w:rsidRPr="004013B4" w:rsidRDefault="009D7AB9" w:rsidP="009D7AB9">
      <w:pPr>
        <w:numPr>
          <w:ilvl w:val="0"/>
          <w:numId w:val="4"/>
        </w:numPr>
        <w:shd w:val="clear" w:color="auto" w:fill="FFFFFF"/>
        <w:spacing w:after="0" w:line="300" w:lineRule="atLeast"/>
        <w:ind w:left="0"/>
        <w:textAlignment w:val="baseline"/>
        <w:rPr>
          <w:rFonts w:ascii="Times New Roman" w:eastAsia="Arial Unicode MS" w:hAnsi="Times New Roman"/>
          <w:color w:val="5C5C5C"/>
          <w:sz w:val="16"/>
          <w:szCs w:val="16"/>
          <w:lang w:eastAsia="en-GB"/>
        </w:rPr>
      </w:pPr>
      <w:r w:rsidRPr="004013B4">
        <w:rPr>
          <w:rFonts w:ascii="Times New Roman" w:eastAsia="Arial Unicode MS" w:hAnsi="Times New Roman"/>
          <w:color w:val="5C5C5C"/>
          <w:sz w:val="12"/>
          <w:szCs w:val="12"/>
          <w:bdr w:val="none" w:sz="0" w:space="0" w:color="auto" w:frame="1"/>
          <w:vertAlign w:val="superscript"/>
          <w:lang w:eastAsia="en-GB"/>
        </w:rPr>
        <w:t>a</w:t>
      </w:r>
      <w:r w:rsidRPr="004013B4">
        <w:rPr>
          <w:rFonts w:ascii="Times New Roman" w:eastAsia="Arial Unicode MS" w:hAnsi="Times New Roman" w:hint="eastAsia"/>
          <w:color w:val="5C5C5C"/>
          <w:sz w:val="16"/>
          <w:szCs w:val="16"/>
          <w:lang w:eastAsia="en-GB"/>
        </w:rPr>
        <w:t> </w:t>
      </w:r>
      <w:r w:rsidRPr="004013B4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>School of Chemistry, Bangor University, Gwynedd LL57 2UW, UK</w:t>
      </w:r>
    </w:p>
    <w:p w14:paraId="6F3A6F2B" w14:textId="2098E520" w:rsidR="00017239" w:rsidRPr="00D8751D" w:rsidRDefault="009D7AB9" w:rsidP="00677179">
      <w:pPr>
        <w:numPr>
          <w:ilvl w:val="0"/>
          <w:numId w:val="4"/>
        </w:numPr>
        <w:shd w:val="clear" w:color="auto" w:fill="FFFFFF"/>
        <w:spacing w:after="0" w:line="300" w:lineRule="atLeast"/>
        <w:ind w:left="0"/>
        <w:textAlignment w:val="baseline"/>
        <w:rPr>
          <w:rFonts w:ascii="Times New Roman" w:eastAsia="Times New Roman" w:hAnsi="Times New Roman"/>
          <w:sz w:val="24"/>
          <w:szCs w:val="24"/>
          <w:lang w:eastAsia="en-GB"/>
        </w:rPr>
      </w:pPr>
      <w:r w:rsidRPr="004013B4">
        <w:rPr>
          <w:rFonts w:ascii="Times New Roman" w:eastAsia="Arial Unicode MS" w:hAnsi="Times New Roman"/>
          <w:color w:val="5C5C5C"/>
          <w:sz w:val="12"/>
          <w:szCs w:val="12"/>
          <w:bdr w:val="none" w:sz="0" w:space="0" w:color="auto" w:frame="1"/>
          <w:vertAlign w:val="superscript"/>
          <w:lang w:eastAsia="en-GB"/>
        </w:rPr>
        <w:t>b</w:t>
      </w:r>
      <w:r w:rsidRPr="004013B4">
        <w:rPr>
          <w:rFonts w:ascii="Times New Roman" w:eastAsia="Arial Unicode MS" w:hAnsi="Times New Roman" w:hint="eastAsia"/>
          <w:color w:val="5C5C5C"/>
          <w:sz w:val="16"/>
          <w:szCs w:val="16"/>
          <w:lang w:eastAsia="en-GB"/>
        </w:rPr>
        <w:t> </w:t>
      </w:r>
      <w:proofErr w:type="spellStart"/>
      <w:r w:rsidRPr="004013B4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>Phyto</w:t>
      </w:r>
      <w:r w:rsidR="00F00EC6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>Q</w:t>
      </w:r>
      <w:r w:rsidRPr="004013B4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>uest</w:t>
      </w:r>
      <w:proofErr w:type="spellEnd"/>
      <w:r w:rsidRPr="004013B4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 xml:space="preserve"> Limited, </w:t>
      </w:r>
      <w:proofErr w:type="spellStart"/>
      <w:r w:rsidRPr="004013B4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>Plas</w:t>
      </w:r>
      <w:proofErr w:type="spellEnd"/>
      <w:r w:rsidRPr="004013B4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 xml:space="preserve"> </w:t>
      </w:r>
      <w:proofErr w:type="spellStart"/>
      <w:r w:rsidRPr="004013B4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>Gogerddan</w:t>
      </w:r>
      <w:proofErr w:type="spellEnd"/>
      <w:r w:rsidRPr="004013B4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>, Aber</w:t>
      </w:r>
      <w:r w:rsidR="00D8751D"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  <w:t>ystwyth, Ceredigion SY23 3EB, UK</w:t>
      </w:r>
    </w:p>
    <w:p w14:paraId="0D1959DB" w14:textId="77777777" w:rsidR="00D8751D" w:rsidRDefault="00D8751D" w:rsidP="00D8751D">
      <w:pPr>
        <w:shd w:val="clear" w:color="auto" w:fill="FFFFFF"/>
        <w:spacing w:after="0" w:line="300" w:lineRule="atLeast"/>
        <w:textAlignment w:val="baseline"/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</w:pPr>
    </w:p>
    <w:p w14:paraId="249AC9CE" w14:textId="77777777" w:rsidR="00D8751D" w:rsidRDefault="00D8751D" w:rsidP="00D8751D">
      <w:pPr>
        <w:shd w:val="clear" w:color="auto" w:fill="FFFFFF"/>
        <w:spacing w:after="0" w:line="300" w:lineRule="atLeast"/>
        <w:textAlignment w:val="baseline"/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</w:pPr>
    </w:p>
    <w:p w14:paraId="613C9AC2" w14:textId="77777777" w:rsidR="00D8751D" w:rsidRDefault="00D8751D" w:rsidP="00D8751D">
      <w:pPr>
        <w:shd w:val="clear" w:color="auto" w:fill="FFFFFF"/>
        <w:spacing w:after="0" w:line="300" w:lineRule="atLeast"/>
        <w:textAlignment w:val="baseline"/>
        <w:rPr>
          <w:rFonts w:ascii="Times New Roman" w:eastAsia="Arial Unicode MS" w:hAnsi="Times New Roman"/>
          <w:color w:val="5C5C5C"/>
          <w:sz w:val="16"/>
          <w:szCs w:val="16"/>
          <w:bdr w:val="none" w:sz="0" w:space="0" w:color="auto" w:frame="1"/>
          <w:lang w:eastAsia="en-GB"/>
        </w:rPr>
      </w:pPr>
    </w:p>
    <w:p w14:paraId="6D09E3C8" w14:textId="77777777" w:rsidR="00D8751D" w:rsidRPr="00D8751D" w:rsidRDefault="00D8751D" w:rsidP="00D8751D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/>
          <w:sz w:val="24"/>
          <w:szCs w:val="24"/>
          <w:lang w:eastAsia="en-GB"/>
        </w:rPr>
        <w:sectPr w:rsidR="00D8751D" w:rsidRPr="00D8751D" w:rsidSect="00D8751D">
          <w:type w:val="continuous"/>
          <w:pgSz w:w="11907" w:h="15593" w:code="9"/>
          <w:pgMar w:top="1009" w:right="851" w:bottom="1134" w:left="851" w:header="510" w:footer="510" w:gutter="0"/>
          <w:cols w:num="2" w:space="227" w:equalWidth="0">
            <w:col w:w="2381" w:space="227"/>
            <w:col w:w="7597"/>
          </w:cols>
          <w:titlePg/>
          <w:docGrid w:linePitch="360"/>
        </w:sectPr>
      </w:pPr>
    </w:p>
    <w:p w14:paraId="1B0524CA" w14:textId="77777777" w:rsidR="00960524" w:rsidRPr="00960524" w:rsidRDefault="00960524" w:rsidP="00960524">
      <w:pPr>
        <w:pStyle w:val="04AHeading"/>
        <w:rPr>
          <w:rFonts w:ascii="Times New Roman" w:hAnsi="Times New Roman"/>
        </w:rPr>
      </w:pPr>
      <w:r>
        <w:rPr>
          <w:rFonts w:ascii="Times New Roman" w:hAnsi="Times New Roman"/>
        </w:rPr>
        <w:t>Introduction</w:t>
      </w:r>
    </w:p>
    <w:p w14:paraId="2F610AFD" w14:textId="1FF3AD37" w:rsidR="00960524" w:rsidRDefault="00163BBF" w:rsidP="004A51E9">
      <w:pPr>
        <w:pStyle w:val="08ArticleText"/>
        <w:spacing w:line="240" w:lineRule="auto"/>
      </w:pPr>
      <w:r>
        <w:tab/>
        <w:t xml:space="preserve">The alkaloid </w:t>
      </w:r>
      <w:proofErr w:type="spellStart"/>
      <w:r>
        <w:t>t</w:t>
      </w:r>
      <w:r w:rsidR="00960524">
        <w:t>iruchanduramine</w:t>
      </w:r>
      <w:proofErr w:type="spellEnd"/>
      <w:r w:rsidR="00960524">
        <w:t xml:space="preserve"> </w:t>
      </w:r>
      <w:r w:rsidR="004A51E9">
        <w:rPr>
          <w:b/>
        </w:rPr>
        <w:t>1</w:t>
      </w:r>
      <w:r w:rsidR="00960524">
        <w:t xml:space="preserve"> (Fig</w:t>
      </w:r>
      <w:r w:rsidR="0060775C">
        <w:t xml:space="preserve">. </w:t>
      </w:r>
      <w:r w:rsidR="00960524">
        <w:t>1</w:t>
      </w:r>
      <w:r w:rsidR="0060775C">
        <w:t>.</w:t>
      </w:r>
      <w:r w:rsidR="00960524">
        <w:t xml:space="preserve">) was isolated by </w:t>
      </w:r>
      <w:proofErr w:type="spellStart"/>
      <w:r w:rsidR="00960524">
        <w:t>Ravinder</w:t>
      </w:r>
      <w:proofErr w:type="spellEnd"/>
      <w:r w:rsidR="00960524">
        <w:t xml:space="preserve"> </w:t>
      </w:r>
      <w:proofErr w:type="gramStart"/>
      <w:r w:rsidR="00960524">
        <w:t>et</w:t>
      </w:r>
      <w:proofErr w:type="gramEnd"/>
      <w:r w:rsidR="00960524">
        <w:t xml:space="preserve"> al.</w:t>
      </w:r>
      <w:r w:rsidR="004A51E9" w:rsidRPr="004A51E9">
        <w:rPr>
          <w:vertAlign w:val="superscript"/>
        </w:rPr>
        <w:t>1</w:t>
      </w:r>
      <w:r w:rsidR="00960524">
        <w:t xml:space="preserve"> from </w:t>
      </w:r>
      <w:r w:rsidR="004A51E9">
        <w:t>the a</w:t>
      </w:r>
      <w:r w:rsidR="00960524">
        <w:t xml:space="preserve">scidian </w:t>
      </w:r>
      <w:proofErr w:type="spellStart"/>
      <w:r w:rsidR="00F00EC6">
        <w:rPr>
          <w:i/>
        </w:rPr>
        <w:t>S</w:t>
      </w:r>
      <w:r w:rsidR="00960524" w:rsidRPr="004A51E9">
        <w:rPr>
          <w:i/>
        </w:rPr>
        <w:t>ynoicum</w:t>
      </w:r>
      <w:proofErr w:type="spellEnd"/>
      <w:r w:rsidR="00960524" w:rsidRPr="004A51E9">
        <w:rPr>
          <w:i/>
        </w:rPr>
        <w:t xml:space="preserve"> </w:t>
      </w:r>
      <w:proofErr w:type="spellStart"/>
      <w:r w:rsidR="00960524" w:rsidRPr="004A51E9">
        <w:rPr>
          <w:i/>
        </w:rPr>
        <w:t>macroglossum</w:t>
      </w:r>
      <w:proofErr w:type="spellEnd"/>
      <w:r w:rsidR="004A51E9">
        <w:rPr>
          <w:i/>
        </w:rPr>
        <w:t xml:space="preserve"> </w:t>
      </w:r>
      <w:r w:rsidR="004A51E9">
        <w:t xml:space="preserve">and was shown to consist of </w:t>
      </w:r>
      <w:r w:rsidR="00960524">
        <w:t xml:space="preserve">a </w:t>
      </w:r>
      <w:r w:rsidR="00960524" w:rsidRPr="004A51E9">
        <w:rPr>
          <w:i/>
        </w:rPr>
        <w:t>β</w:t>
      </w:r>
      <w:r w:rsidR="00960524">
        <w:t>-</w:t>
      </w:r>
      <w:proofErr w:type="spellStart"/>
      <w:r w:rsidR="00960524">
        <w:t>carboline</w:t>
      </w:r>
      <w:proofErr w:type="spellEnd"/>
      <w:r w:rsidR="00960524">
        <w:t xml:space="preserve"> </w:t>
      </w:r>
      <w:r w:rsidR="004A51E9">
        <w:t xml:space="preserve">core, </w:t>
      </w:r>
      <w:r w:rsidR="00960524">
        <w:t xml:space="preserve">substituted with a side chain </w:t>
      </w:r>
      <w:r w:rsidR="004A51E9">
        <w:t xml:space="preserve">which contains a cyclic </w:t>
      </w:r>
      <w:r>
        <w:t xml:space="preserve">5-membered </w:t>
      </w:r>
      <w:r w:rsidR="00960524">
        <w:t>guanidine.</w:t>
      </w:r>
      <w:r w:rsidR="004A51E9">
        <w:t xml:space="preserve"> </w:t>
      </w:r>
      <w:proofErr w:type="spellStart"/>
      <w:r w:rsidR="004A51E9">
        <w:t>Tiruchanduramine</w:t>
      </w:r>
      <w:proofErr w:type="spellEnd"/>
      <w:r w:rsidR="004A51E9">
        <w:t xml:space="preserve"> </w:t>
      </w:r>
      <w:r w:rsidR="004A51E9">
        <w:rPr>
          <w:b/>
        </w:rPr>
        <w:t xml:space="preserve">1 </w:t>
      </w:r>
      <w:r w:rsidR="004A51E9">
        <w:t>was found to be a potent α-gluco</w:t>
      </w:r>
      <w:r w:rsidR="004A0911">
        <w:t>si</w:t>
      </w:r>
      <w:r w:rsidR="004A51E9">
        <w:t>dase inhibitor</w:t>
      </w:r>
      <w:r w:rsidR="005E4797">
        <w:rPr>
          <w:vertAlign w:val="superscript"/>
        </w:rPr>
        <w:t>2</w:t>
      </w:r>
      <w:r w:rsidR="004A51E9">
        <w:t xml:space="preserve"> when compared with </w:t>
      </w:r>
      <w:proofErr w:type="spellStart"/>
      <w:r w:rsidR="004A51E9">
        <w:t>acarbose</w:t>
      </w:r>
      <w:proofErr w:type="spellEnd"/>
      <w:r w:rsidR="004A51E9">
        <w:t>, a drug commonly used to treat type 2 diabetes with an IC</w:t>
      </w:r>
      <w:r w:rsidR="004A51E9" w:rsidRPr="004A51E9">
        <w:rPr>
          <w:vertAlign w:val="subscript"/>
        </w:rPr>
        <w:t>50</w:t>
      </w:r>
      <w:r w:rsidR="004A51E9">
        <w:t xml:space="preserve"> </w:t>
      </w:r>
      <w:r w:rsidR="004A0911">
        <w:t xml:space="preserve">of 100 </w:t>
      </w:r>
      <w:r w:rsidR="006F084B" w:rsidRPr="00846032">
        <w:rPr>
          <w:rFonts w:ascii="Symbol" w:hAnsi="Symbol"/>
        </w:rPr>
        <w:t></w:t>
      </w:r>
      <w:r w:rsidR="006F084B">
        <w:t>g</w:t>
      </w:r>
      <w:r w:rsidR="004A0911">
        <w:t xml:space="preserve">/mL compared with </w:t>
      </w:r>
      <w:proofErr w:type="spellStart"/>
      <w:r w:rsidR="004A0911">
        <w:t>tiruchanduramine</w:t>
      </w:r>
      <w:proofErr w:type="spellEnd"/>
      <w:r w:rsidR="004A51E9">
        <w:t xml:space="preserve"> 78.2 </w:t>
      </w:r>
      <w:r w:rsidR="006F084B" w:rsidRPr="00551FB5">
        <w:rPr>
          <w:rFonts w:ascii="Symbol" w:hAnsi="Symbol"/>
        </w:rPr>
        <w:t></w:t>
      </w:r>
      <w:r w:rsidR="004A51E9">
        <w:t>g/</w:t>
      </w:r>
      <w:proofErr w:type="spellStart"/>
      <w:r w:rsidR="004A51E9">
        <w:t>mL</w:t>
      </w:r>
      <w:r w:rsidR="004A0911">
        <w:t>.</w:t>
      </w:r>
      <w:proofErr w:type="spellEnd"/>
    </w:p>
    <w:p w14:paraId="38EF48D4" w14:textId="77777777" w:rsidR="004013B4" w:rsidRDefault="004013B4" w:rsidP="004A51E9">
      <w:pPr>
        <w:pStyle w:val="08ArticleText"/>
        <w:spacing w:line="240" w:lineRule="auto"/>
      </w:pPr>
    </w:p>
    <w:p w14:paraId="4EC9BA57" w14:textId="77777777" w:rsidR="00CF7449" w:rsidRDefault="00CF7449" w:rsidP="004A51E9">
      <w:pPr>
        <w:pStyle w:val="08ArticleText"/>
        <w:spacing w:line="240" w:lineRule="auto"/>
      </w:pPr>
    </w:p>
    <w:p w14:paraId="2BFE86D4" w14:textId="77777777" w:rsidR="00960524" w:rsidRDefault="00677181" w:rsidP="00163BBF">
      <w:pPr>
        <w:pStyle w:val="08ArticleText"/>
        <w:spacing w:line="240" w:lineRule="auto"/>
        <w:jc w:val="center"/>
      </w:pPr>
      <w:r>
        <w:object w:dxaOrig="5510" w:dyaOrig="1538" w14:anchorId="34F8582A">
          <v:shape id="_x0000_i1026" type="#_x0000_t75" style="width:187.6pt;height:51pt" o:ole="">
            <v:imagedata r:id="rId16" o:title=""/>
          </v:shape>
          <o:OLEObject Type="Embed" ProgID="ChemDraw.Document.6.0" ShapeID="_x0000_i1026" DrawAspect="Content" ObjectID="_1557749991" r:id="rId17"/>
        </w:object>
      </w:r>
    </w:p>
    <w:p w14:paraId="57B6E775" w14:textId="77777777" w:rsidR="00D8751D" w:rsidRDefault="00960524" w:rsidP="00960524">
      <w:pPr>
        <w:pStyle w:val="08ArticleText"/>
        <w:spacing w:line="240" w:lineRule="auto"/>
      </w:pPr>
      <w:r>
        <w:t xml:space="preserve">               </w:t>
      </w:r>
    </w:p>
    <w:p w14:paraId="5E874A15" w14:textId="20771A8E" w:rsidR="00960524" w:rsidRDefault="00D8751D">
      <w:pPr>
        <w:pStyle w:val="08ArticleText"/>
        <w:spacing w:line="240" w:lineRule="auto"/>
      </w:pPr>
      <w:r>
        <w:t>F</w:t>
      </w:r>
      <w:r w:rsidR="00960524">
        <w:t>ig</w:t>
      </w:r>
      <w:r w:rsidR="0060775C">
        <w:t>.</w:t>
      </w:r>
      <w:r w:rsidR="00960524">
        <w:t xml:space="preserve"> 1</w:t>
      </w:r>
      <w:r w:rsidR="0060775C">
        <w:t>.</w:t>
      </w:r>
      <w:r w:rsidR="00960524">
        <w:t xml:space="preserve"> Structure of </w:t>
      </w:r>
      <w:proofErr w:type="spellStart"/>
      <w:r w:rsidR="00960524">
        <w:t>tiruchanduramine</w:t>
      </w:r>
      <w:proofErr w:type="spellEnd"/>
      <w:r w:rsidR="00960524">
        <w:t xml:space="preserve"> (1)</w:t>
      </w:r>
    </w:p>
    <w:p w14:paraId="200545DF" w14:textId="77777777" w:rsidR="004013B4" w:rsidRDefault="004013B4" w:rsidP="00960524">
      <w:pPr>
        <w:pStyle w:val="08ArticleText"/>
        <w:spacing w:line="240" w:lineRule="auto"/>
      </w:pPr>
    </w:p>
    <w:p w14:paraId="05563C61" w14:textId="53B50C9B" w:rsidR="007759FE" w:rsidRDefault="00163BBF" w:rsidP="007759FE">
      <w:pPr>
        <w:pStyle w:val="08ArticleText"/>
        <w:spacing w:line="240" w:lineRule="auto"/>
      </w:pPr>
      <w:r>
        <w:tab/>
      </w:r>
      <w:proofErr w:type="spellStart"/>
      <w:r w:rsidR="00960524">
        <w:t>Ravinder</w:t>
      </w:r>
      <w:proofErr w:type="spellEnd"/>
      <w:r w:rsidR="00960524">
        <w:t xml:space="preserve"> </w:t>
      </w:r>
      <w:proofErr w:type="gramStart"/>
      <w:r w:rsidR="00960524">
        <w:t>et</w:t>
      </w:r>
      <w:proofErr w:type="gramEnd"/>
      <w:r w:rsidR="00960524">
        <w:t xml:space="preserve"> al.</w:t>
      </w:r>
      <w:r>
        <w:rPr>
          <w:vertAlign w:val="superscript"/>
        </w:rPr>
        <w:t xml:space="preserve">1 </w:t>
      </w:r>
      <w:r w:rsidR="00960524">
        <w:t xml:space="preserve">also reported the </w:t>
      </w:r>
      <w:r>
        <w:t>s</w:t>
      </w:r>
      <w:r w:rsidR="00960524">
        <w:t xml:space="preserve">ynthesis of the natural product </w:t>
      </w:r>
      <w:r>
        <w:t xml:space="preserve">in racemic form over </w:t>
      </w:r>
      <w:r w:rsidR="00DA2031">
        <w:t>10</w:t>
      </w:r>
      <w:r>
        <w:t xml:space="preserve"> steps in </w:t>
      </w:r>
      <w:r w:rsidR="00DA2031">
        <w:t>3.2</w:t>
      </w:r>
      <w:r w:rsidR="007759FE">
        <w:t xml:space="preserve"> </w:t>
      </w:r>
      <w:r>
        <w:t xml:space="preserve">% overall yield from tryptophan and </w:t>
      </w:r>
      <w:proofErr w:type="spellStart"/>
      <w:r w:rsidRPr="00163BBF">
        <w:t>but</w:t>
      </w:r>
      <w:proofErr w:type="spellEnd"/>
      <w:r w:rsidRPr="00163BBF">
        <w:t>-3-en-1-ol</w:t>
      </w:r>
      <w:r>
        <w:t xml:space="preserve">. Their linear strategy began with the </w:t>
      </w:r>
      <w:r w:rsidR="00960524" w:rsidRPr="00163BBF">
        <w:rPr>
          <w:i/>
        </w:rPr>
        <w:t>β</w:t>
      </w:r>
      <w:r w:rsidR="00960524">
        <w:t xml:space="preserve">-carboline-3-carboxylic acid </w:t>
      </w:r>
      <w:r>
        <w:rPr>
          <w:b/>
        </w:rPr>
        <w:t>2</w:t>
      </w:r>
      <w:proofErr w:type="gramStart"/>
      <w:r w:rsidRPr="00163BBF">
        <w:t>,</w:t>
      </w:r>
      <w:r w:rsidR="002B5EC1" w:rsidRPr="00163BBF">
        <w:rPr>
          <w:vertAlign w:val="superscript"/>
        </w:rPr>
        <w:t>3</w:t>
      </w:r>
      <w:proofErr w:type="gramEnd"/>
      <w:r w:rsidR="00960524">
        <w:t xml:space="preserve"> </w:t>
      </w:r>
      <w:r>
        <w:t>easily prepared in 4</w:t>
      </w:r>
      <w:r w:rsidR="004E20B3">
        <w:t xml:space="preserve"> steps from tryptophan</w:t>
      </w:r>
      <w:r>
        <w:t xml:space="preserve">, which was coupled with the amine </w:t>
      </w:r>
      <w:r>
        <w:rPr>
          <w:b/>
        </w:rPr>
        <w:t>3</w:t>
      </w:r>
      <w:r w:rsidRPr="00163BBF">
        <w:t xml:space="preserve">, </w:t>
      </w:r>
      <w:r>
        <w:t>prepared</w:t>
      </w:r>
      <w:r w:rsidR="00B753DC">
        <w:t xml:space="preserve"> in </w:t>
      </w:r>
      <w:r w:rsidR="005E4797">
        <w:t xml:space="preserve">5 </w:t>
      </w:r>
      <w:r w:rsidR="00B753DC">
        <w:t xml:space="preserve">steps from </w:t>
      </w:r>
      <w:r w:rsidR="00B753DC" w:rsidRPr="00163BBF">
        <w:t>but-3-en-1-ol</w:t>
      </w:r>
      <w:r w:rsidR="00B753DC">
        <w:t xml:space="preserve">, to give the amide </w:t>
      </w:r>
      <w:r w:rsidR="00B753DC">
        <w:rPr>
          <w:b/>
        </w:rPr>
        <w:t>4</w:t>
      </w:r>
      <w:r w:rsidR="00B753DC">
        <w:t>. This was converted into</w:t>
      </w:r>
      <w:r w:rsidR="00DA2031">
        <w:t xml:space="preserve"> the hydrochloride salt of </w:t>
      </w:r>
      <w:r w:rsidR="00B753DC">
        <w:rPr>
          <w:b/>
        </w:rPr>
        <w:t>1</w:t>
      </w:r>
      <w:r w:rsidR="00B753DC" w:rsidRPr="00B753DC">
        <w:t xml:space="preserve"> via </w:t>
      </w:r>
      <w:r w:rsidR="00B753DC">
        <w:t xml:space="preserve">a </w:t>
      </w:r>
      <w:r w:rsidR="00DA2031">
        <w:t>4-</w:t>
      </w:r>
      <w:r w:rsidR="00B753DC">
        <w:t xml:space="preserve">step protocol </w:t>
      </w:r>
      <w:r w:rsidR="00DA2031">
        <w:t xml:space="preserve">involving the introduction of the guanidine under </w:t>
      </w:r>
      <w:proofErr w:type="spellStart"/>
      <w:r w:rsidR="00DA2031">
        <w:t>Mitsunobu</w:t>
      </w:r>
      <w:proofErr w:type="spellEnd"/>
      <w:r w:rsidR="00DA2031">
        <w:t xml:space="preserve"> conditions </w:t>
      </w:r>
      <w:r w:rsidR="00B753DC">
        <w:t>(Scheme 1)</w:t>
      </w:r>
      <w:r w:rsidR="0060775C">
        <w:t>.</w:t>
      </w:r>
      <w:r w:rsidR="007759FE">
        <w:t xml:space="preserve"> In our synthesis it was hoped to adopt a more convergent approach in which the guanidine heterocycle </w:t>
      </w:r>
      <w:r w:rsidR="007759FE">
        <w:rPr>
          <w:b/>
        </w:rPr>
        <w:t xml:space="preserve">5 </w:t>
      </w:r>
      <w:r w:rsidR="007759FE">
        <w:t xml:space="preserve">is prepared separately then coupled to the </w:t>
      </w:r>
      <w:r w:rsidR="007759FE" w:rsidRPr="00163BBF">
        <w:rPr>
          <w:i/>
        </w:rPr>
        <w:t>β</w:t>
      </w:r>
      <w:r w:rsidR="007759FE">
        <w:t xml:space="preserve">-carboline-3-carboxylic acid </w:t>
      </w:r>
      <w:r w:rsidR="007759FE">
        <w:rPr>
          <w:b/>
        </w:rPr>
        <w:t>2</w:t>
      </w:r>
      <w:r w:rsidR="0060775C" w:rsidRPr="00846032">
        <w:t>.</w:t>
      </w:r>
    </w:p>
    <w:p w14:paraId="585709D6" w14:textId="77777777" w:rsidR="00C22702" w:rsidRDefault="00C22702" w:rsidP="00960524">
      <w:pPr>
        <w:pStyle w:val="08ArticleText"/>
        <w:spacing w:line="240" w:lineRule="auto"/>
      </w:pPr>
    </w:p>
    <w:p w14:paraId="1E214437" w14:textId="77777777" w:rsidR="00C22702" w:rsidRDefault="00C22702" w:rsidP="00960524">
      <w:pPr>
        <w:pStyle w:val="08ArticleText"/>
        <w:spacing w:line="240" w:lineRule="auto"/>
      </w:pPr>
    </w:p>
    <w:p w14:paraId="7D42B3EA" w14:textId="77777777" w:rsidR="00C22702" w:rsidRDefault="00C22702" w:rsidP="00960524">
      <w:pPr>
        <w:pStyle w:val="08ArticleText"/>
        <w:spacing w:line="240" w:lineRule="auto"/>
      </w:pPr>
    </w:p>
    <w:p w14:paraId="02FD1238" w14:textId="77777777" w:rsidR="00C22702" w:rsidRDefault="00C22702" w:rsidP="00960524">
      <w:pPr>
        <w:pStyle w:val="08ArticleText"/>
        <w:spacing w:line="240" w:lineRule="auto"/>
      </w:pPr>
    </w:p>
    <w:p w14:paraId="1B37C2B0" w14:textId="77777777" w:rsidR="00B753DC" w:rsidRDefault="004A0911" w:rsidP="00960524">
      <w:pPr>
        <w:pStyle w:val="08ArticleText"/>
        <w:spacing w:line="240" w:lineRule="auto"/>
      </w:pPr>
      <w:r>
        <w:object w:dxaOrig="9592" w:dyaOrig="3659" w14:anchorId="365B23B1">
          <v:shape id="_x0000_i1027" type="#_x0000_t75" style="width:248.3pt;height:96.5pt" o:ole="">
            <v:imagedata r:id="rId18" o:title=""/>
          </v:shape>
          <o:OLEObject Type="Embed" ProgID="ChemDraw.Document.6.0" ShapeID="_x0000_i1027" DrawAspect="Content" ObjectID="_1557749992" r:id="rId19"/>
        </w:object>
      </w:r>
    </w:p>
    <w:p w14:paraId="4534AD69" w14:textId="77777777" w:rsidR="00B753DC" w:rsidRDefault="00B753DC" w:rsidP="00960524">
      <w:pPr>
        <w:pStyle w:val="08ArticleText"/>
        <w:spacing w:line="240" w:lineRule="auto"/>
      </w:pPr>
    </w:p>
    <w:p w14:paraId="10ED6CF7" w14:textId="77777777" w:rsidR="004E20B3" w:rsidRPr="00CF7449" w:rsidRDefault="004E20B3" w:rsidP="00960524">
      <w:pPr>
        <w:pStyle w:val="08ArticleText"/>
        <w:spacing w:line="240" w:lineRule="auto"/>
        <w:rPr>
          <w:sz w:val="16"/>
          <w:szCs w:val="16"/>
        </w:rPr>
      </w:pPr>
      <w:r w:rsidRPr="00AC7F52">
        <w:rPr>
          <w:b/>
          <w:sz w:val="16"/>
          <w:szCs w:val="16"/>
        </w:rPr>
        <w:t xml:space="preserve">Scheme </w:t>
      </w:r>
      <w:r w:rsidR="00B753DC" w:rsidRPr="00AC7F52">
        <w:rPr>
          <w:b/>
          <w:sz w:val="16"/>
          <w:szCs w:val="16"/>
        </w:rPr>
        <w:t>1</w:t>
      </w:r>
      <w:r w:rsidR="00960524" w:rsidRPr="00CF7449">
        <w:rPr>
          <w:sz w:val="16"/>
          <w:szCs w:val="16"/>
        </w:rPr>
        <w:t xml:space="preserve">: </w:t>
      </w:r>
      <w:proofErr w:type="spellStart"/>
      <w:r w:rsidR="00B753DC" w:rsidRPr="00CF7449">
        <w:rPr>
          <w:sz w:val="16"/>
          <w:szCs w:val="16"/>
        </w:rPr>
        <w:t>Ravinder’s</w:t>
      </w:r>
      <w:proofErr w:type="spellEnd"/>
      <w:r w:rsidR="00B753DC" w:rsidRPr="00CF7449">
        <w:rPr>
          <w:sz w:val="16"/>
          <w:szCs w:val="16"/>
        </w:rPr>
        <w:t xml:space="preserve"> s</w:t>
      </w:r>
      <w:r w:rsidR="00960524" w:rsidRPr="00CF7449">
        <w:rPr>
          <w:sz w:val="16"/>
          <w:szCs w:val="16"/>
        </w:rPr>
        <w:t xml:space="preserve">ynthesis of </w:t>
      </w:r>
      <w:r w:rsidR="00B753DC" w:rsidRPr="00CF7449">
        <w:rPr>
          <w:b/>
          <w:sz w:val="16"/>
          <w:szCs w:val="16"/>
        </w:rPr>
        <w:t xml:space="preserve">1 </w:t>
      </w:r>
      <w:r w:rsidR="00B753DC" w:rsidRPr="00CF7449">
        <w:rPr>
          <w:sz w:val="16"/>
          <w:szCs w:val="16"/>
        </w:rPr>
        <w:t xml:space="preserve">(a) DCC, DMAP, </w:t>
      </w:r>
      <w:r w:rsidR="003E6791">
        <w:rPr>
          <w:sz w:val="16"/>
          <w:szCs w:val="16"/>
        </w:rPr>
        <w:t>CH</w:t>
      </w:r>
      <w:r w:rsidR="003E6791" w:rsidRPr="003E6791">
        <w:rPr>
          <w:sz w:val="16"/>
          <w:szCs w:val="16"/>
          <w:vertAlign w:val="subscript"/>
        </w:rPr>
        <w:t>2</w:t>
      </w:r>
      <w:r w:rsidR="003E6791">
        <w:rPr>
          <w:sz w:val="16"/>
          <w:szCs w:val="16"/>
        </w:rPr>
        <w:t>Cl</w:t>
      </w:r>
      <w:r w:rsidR="003E6791" w:rsidRPr="003E6791">
        <w:rPr>
          <w:sz w:val="16"/>
          <w:szCs w:val="16"/>
          <w:vertAlign w:val="subscript"/>
        </w:rPr>
        <w:t>2</w:t>
      </w:r>
      <w:r w:rsidR="00B753DC" w:rsidRPr="00CF7449">
        <w:rPr>
          <w:sz w:val="16"/>
          <w:szCs w:val="16"/>
        </w:rPr>
        <w:t>, 62%, or (EDCI, HOBT, DMF</w:t>
      </w:r>
      <w:r w:rsidR="00D971DC" w:rsidRPr="00CF7449">
        <w:rPr>
          <w:sz w:val="16"/>
          <w:szCs w:val="16"/>
        </w:rPr>
        <w:t>)</w:t>
      </w:r>
      <w:r w:rsidR="00B753DC" w:rsidRPr="00CF7449">
        <w:rPr>
          <w:sz w:val="16"/>
          <w:szCs w:val="16"/>
        </w:rPr>
        <w:t xml:space="preserve"> 65%.</w:t>
      </w:r>
    </w:p>
    <w:p w14:paraId="7F79EEB5" w14:textId="77777777" w:rsidR="00AF3D7A" w:rsidRDefault="00AF3D7A" w:rsidP="00960524">
      <w:pPr>
        <w:pStyle w:val="08ArticleText"/>
        <w:spacing w:line="240" w:lineRule="auto"/>
      </w:pPr>
    </w:p>
    <w:p w14:paraId="1A2CD133" w14:textId="13CE8403" w:rsidR="00145580" w:rsidRDefault="00AF3D7A" w:rsidP="00826028">
      <w:pPr>
        <w:pStyle w:val="08ArticleText"/>
        <w:spacing w:line="240" w:lineRule="auto"/>
      </w:pPr>
      <w:r>
        <w:tab/>
      </w:r>
      <w:r w:rsidR="000432C7">
        <w:t>I</w:t>
      </w:r>
      <w:r>
        <w:t xml:space="preserve">nitial attempts at the synthesis of </w:t>
      </w:r>
      <w:r w:rsidR="000432C7" w:rsidRPr="009F7B37">
        <w:rPr>
          <w:b/>
        </w:rPr>
        <w:t>5</w:t>
      </w:r>
      <w:r>
        <w:t xml:space="preserve"> began with the </w:t>
      </w:r>
      <w:proofErr w:type="spellStart"/>
      <w:r w:rsidR="004C2649">
        <w:t>Cbz</w:t>
      </w:r>
      <w:proofErr w:type="spellEnd"/>
      <w:r w:rsidR="00770D8D">
        <w:t>-</w:t>
      </w:r>
      <w:r w:rsidR="00F1162F">
        <w:t>protection</w:t>
      </w:r>
      <w:r>
        <w:t xml:space="preserve"> of </w:t>
      </w:r>
      <w:r w:rsidRPr="00AF3D7A">
        <w:t>3-aminopropan-1-ol</w:t>
      </w:r>
      <w:r>
        <w:t xml:space="preserve"> </w:t>
      </w:r>
      <w:r w:rsidR="000432C7">
        <w:rPr>
          <w:b/>
        </w:rPr>
        <w:t xml:space="preserve">6 </w:t>
      </w:r>
      <w:r>
        <w:t xml:space="preserve">to give </w:t>
      </w:r>
      <w:r w:rsidR="000432C7">
        <w:rPr>
          <w:b/>
        </w:rPr>
        <w:t xml:space="preserve">7 </w:t>
      </w:r>
      <w:r w:rsidRPr="00AF3D7A">
        <w:t>in</w:t>
      </w:r>
      <w:r>
        <w:rPr>
          <w:b/>
        </w:rPr>
        <w:t xml:space="preserve"> </w:t>
      </w:r>
      <w:r w:rsidR="00145580">
        <w:t>88</w:t>
      </w:r>
      <w:r w:rsidRPr="009F7B37">
        <w:t>%</w:t>
      </w:r>
      <w:r w:rsidRPr="00931EFB">
        <w:t xml:space="preserve"> </w:t>
      </w:r>
      <w:r w:rsidR="000432C7" w:rsidRPr="008A237A">
        <w:t>yield</w:t>
      </w:r>
      <w:r w:rsidR="00C87864">
        <w:rPr>
          <w:vertAlign w:val="superscript"/>
        </w:rPr>
        <w:t>4</w:t>
      </w:r>
      <w:r w:rsidR="000432C7">
        <w:rPr>
          <w:b/>
        </w:rPr>
        <w:t xml:space="preserve"> </w:t>
      </w:r>
      <w:r>
        <w:t xml:space="preserve">which was oxidized to the aldehyde </w:t>
      </w:r>
      <w:r w:rsidR="000432C7">
        <w:rPr>
          <w:b/>
        </w:rPr>
        <w:t>8</w:t>
      </w:r>
      <w:r w:rsidR="000432C7">
        <w:t xml:space="preserve"> </w:t>
      </w:r>
      <w:r w:rsidR="00770D8D">
        <w:t xml:space="preserve">using PCC </w:t>
      </w:r>
      <w:r>
        <w:t xml:space="preserve">in </w:t>
      </w:r>
      <w:r w:rsidR="00EF3275" w:rsidRPr="009F7B37">
        <w:t>6</w:t>
      </w:r>
      <w:r w:rsidR="00EF3275">
        <w:t>0</w:t>
      </w:r>
      <w:r w:rsidRPr="00826028">
        <w:t>%</w:t>
      </w:r>
      <w:r>
        <w:t xml:space="preserve"> yield</w:t>
      </w:r>
      <w:r w:rsidR="000B64C6">
        <w:t>.</w:t>
      </w:r>
      <w:r w:rsidR="0060775C">
        <w:rPr>
          <w:vertAlign w:val="superscript"/>
        </w:rPr>
        <w:t>5</w:t>
      </w:r>
      <w:r w:rsidR="00770D8D">
        <w:t xml:space="preserve"> </w:t>
      </w:r>
      <w:r w:rsidR="000432C7">
        <w:t xml:space="preserve">The </w:t>
      </w:r>
      <w:r w:rsidR="00770D8D">
        <w:t xml:space="preserve">nitro-aldol reaction of </w:t>
      </w:r>
      <w:r w:rsidR="00770D8D">
        <w:rPr>
          <w:b/>
        </w:rPr>
        <w:t xml:space="preserve">8 </w:t>
      </w:r>
      <w:r w:rsidR="00770D8D">
        <w:t xml:space="preserve">with nitromethane catalysed by </w:t>
      </w:r>
      <w:r w:rsidR="000432C7">
        <w:t xml:space="preserve">DIPEA gave </w:t>
      </w:r>
      <w:r w:rsidR="000432C7">
        <w:rPr>
          <w:b/>
        </w:rPr>
        <w:t xml:space="preserve">9 </w:t>
      </w:r>
      <w:r w:rsidR="00770D8D">
        <w:t xml:space="preserve">in </w:t>
      </w:r>
      <w:r w:rsidR="00145580">
        <w:t>90</w:t>
      </w:r>
      <w:r w:rsidR="00770D8D">
        <w:t xml:space="preserve">% yield. Reduction of </w:t>
      </w:r>
      <w:r w:rsidR="000432C7">
        <w:rPr>
          <w:b/>
        </w:rPr>
        <w:t xml:space="preserve">9 </w:t>
      </w:r>
      <w:r w:rsidR="00770D8D">
        <w:t xml:space="preserve">with nickel boride and sodium borohydride gave </w:t>
      </w:r>
      <w:r w:rsidR="000432C7">
        <w:t xml:space="preserve">an </w:t>
      </w:r>
      <w:r w:rsidR="00770D8D">
        <w:t>intermediate amine which was</w:t>
      </w:r>
      <w:r w:rsidR="00770D8D" w:rsidRPr="009F57A4">
        <w:t xml:space="preserve"> </w:t>
      </w:r>
      <w:proofErr w:type="spellStart"/>
      <w:r w:rsidR="00575376" w:rsidRPr="00575376">
        <w:t>guanidinylated</w:t>
      </w:r>
      <w:proofErr w:type="spellEnd"/>
      <w:r w:rsidR="00575376" w:rsidRPr="00575376">
        <w:t xml:space="preserve"> </w:t>
      </w:r>
      <w:r w:rsidR="000432C7" w:rsidRPr="009F7B37">
        <w:rPr>
          <w:i/>
        </w:rPr>
        <w:t xml:space="preserve">in situ </w:t>
      </w:r>
      <w:r w:rsidR="00770D8D">
        <w:t xml:space="preserve">with </w:t>
      </w:r>
      <w:r w:rsidR="009F57A4">
        <w:rPr>
          <w:b/>
        </w:rPr>
        <w:t>10</w:t>
      </w:r>
      <w:r w:rsidR="00770D8D" w:rsidRPr="00770D8D">
        <w:t xml:space="preserve"> to give </w:t>
      </w:r>
      <w:r w:rsidR="00770D8D">
        <w:t xml:space="preserve">the guanidine </w:t>
      </w:r>
      <w:r w:rsidR="000432C7">
        <w:rPr>
          <w:b/>
        </w:rPr>
        <w:t>11</w:t>
      </w:r>
      <w:r w:rsidR="000432C7" w:rsidRPr="00770D8D">
        <w:t xml:space="preserve"> </w:t>
      </w:r>
      <w:r w:rsidR="00770D8D" w:rsidRPr="00770D8D">
        <w:t xml:space="preserve">in </w:t>
      </w:r>
      <w:r w:rsidR="00361976" w:rsidRPr="009F7B37">
        <w:t>81</w:t>
      </w:r>
      <w:r w:rsidR="00770D8D" w:rsidRPr="00770D8D">
        <w:t>%</w:t>
      </w:r>
      <w:r w:rsidR="00770D8D">
        <w:t>.</w:t>
      </w:r>
      <w:r w:rsidR="000432C7">
        <w:t xml:space="preserve"> </w:t>
      </w:r>
      <w:r w:rsidR="00145580">
        <w:t xml:space="preserve">Cyclisation of </w:t>
      </w:r>
      <w:r w:rsidR="00145580" w:rsidRPr="009F7B37">
        <w:rPr>
          <w:b/>
        </w:rPr>
        <w:t>11</w:t>
      </w:r>
      <w:r w:rsidR="00145580">
        <w:t xml:space="preserve"> was effected under condition</w:t>
      </w:r>
      <w:r w:rsidR="0060775C">
        <w:t>s</w:t>
      </w:r>
      <w:r w:rsidR="00145580">
        <w:t xml:space="preserve"> similar to those previously employed in</w:t>
      </w:r>
      <w:r w:rsidR="000960B3">
        <w:t xml:space="preserve"> our work on cylindrospermopsi</w:t>
      </w:r>
      <w:r w:rsidR="00A66D5D">
        <w:t>n.</w:t>
      </w:r>
      <w:r w:rsidR="00145580">
        <w:rPr>
          <w:vertAlign w:val="superscript"/>
        </w:rPr>
        <w:t>6,7</w:t>
      </w:r>
      <w:r w:rsidR="00145580">
        <w:t xml:space="preserve"> Thus treatment of </w:t>
      </w:r>
      <w:r w:rsidR="00145580">
        <w:rPr>
          <w:b/>
        </w:rPr>
        <w:t xml:space="preserve">9 </w:t>
      </w:r>
      <w:r w:rsidR="00145580">
        <w:t xml:space="preserve">with a combination of </w:t>
      </w:r>
      <w:proofErr w:type="spellStart"/>
      <w:r w:rsidR="00145580">
        <w:t>triphenylphosphine</w:t>
      </w:r>
      <w:proofErr w:type="spellEnd"/>
      <w:r w:rsidR="00145580">
        <w:t xml:space="preserve">, iodine and imidazole at </w:t>
      </w:r>
      <w:r w:rsidR="0060775C" w:rsidRPr="00DC7434">
        <w:t>–</w:t>
      </w:r>
      <w:r w:rsidR="00145580">
        <w:t xml:space="preserve">20 °C resulted in the complete disappearance of the starting material and the formation of </w:t>
      </w:r>
      <w:r w:rsidR="00145580">
        <w:rPr>
          <w:b/>
        </w:rPr>
        <w:t xml:space="preserve">12 </w:t>
      </w:r>
      <w:r w:rsidR="00145580">
        <w:t xml:space="preserve">as indicated by </w:t>
      </w:r>
      <w:r w:rsidR="00145580" w:rsidRPr="009F7B37">
        <w:rPr>
          <w:vertAlign w:val="superscript"/>
        </w:rPr>
        <w:t>1</w:t>
      </w:r>
      <w:r w:rsidR="00145580">
        <w:t xml:space="preserve">H </w:t>
      </w:r>
      <w:r w:rsidR="001433B7">
        <w:t>NMR</w:t>
      </w:r>
      <w:r w:rsidR="00145580">
        <w:t>.</w:t>
      </w:r>
      <w:r w:rsidR="00575376">
        <w:t xml:space="preserve"> (Scheme 2)</w:t>
      </w:r>
    </w:p>
    <w:p w14:paraId="0BB8899D" w14:textId="3C2485CC" w:rsidR="000432C7" w:rsidRDefault="00D8751D" w:rsidP="000432C7">
      <w:pPr>
        <w:pStyle w:val="08ArticleText"/>
        <w:spacing w:line="240" w:lineRule="auto"/>
      </w:pPr>
      <w:r>
        <w:object w:dxaOrig="7613" w:dyaOrig="3962" w14:anchorId="7F66FF99">
          <v:shape id="_x0000_i1028" type="#_x0000_t75" style="width:249.1pt;height:129.6pt" o:ole="">
            <v:imagedata r:id="rId20" o:title=""/>
          </v:shape>
          <o:OLEObject Type="Embed" ProgID="ChemDraw.Document.6.0" ShapeID="_x0000_i1028" DrawAspect="Content" ObjectID="_1557749993" r:id="rId21"/>
        </w:object>
      </w:r>
    </w:p>
    <w:p w14:paraId="1F31EEF9" w14:textId="77777777" w:rsidR="008D1156" w:rsidRDefault="008D1156" w:rsidP="00F6459A">
      <w:pPr>
        <w:pStyle w:val="08ArticleText"/>
        <w:spacing w:line="240" w:lineRule="auto"/>
        <w:rPr>
          <w:b/>
          <w:sz w:val="16"/>
          <w:szCs w:val="16"/>
        </w:rPr>
      </w:pPr>
    </w:p>
    <w:p w14:paraId="4183FB17" w14:textId="782B2634" w:rsidR="00F6459A" w:rsidRPr="00CF7449" w:rsidRDefault="00F6459A" w:rsidP="00F6459A">
      <w:pPr>
        <w:pStyle w:val="08ArticleText"/>
        <w:spacing w:line="240" w:lineRule="auto"/>
        <w:rPr>
          <w:sz w:val="16"/>
          <w:szCs w:val="16"/>
        </w:rPr>
      </w:pPr>
      <w:r w:rsidRPr="00CF7449">
        <w:rPr>
          <w:b/>
          <w:sz w:val="16"/>
          <w:szCs w:val="16"/>
        </w:rPr>
        <w:t>Scheme 2</w:t>
      </w:r>
      <w:r w:rsidRPr="00CF7449">
        <w:rPr>
          <w:sz w:val="16"/>
          <w:szCs w:val="16"/>
        </w:rPr>
        <w:t xml:space="preserve">: synthesis of guanidine </w:t>
      </w:r>
      <w:r w:rsidRPr="00CF7449">
        <w:rPr>
          <w:b/>
          <w:sz w:val="16"/>
          <w:szCs w:val="16"/>
        </w:rPr>
        <w:t xml:space="preserve">11 </w:t>
      </w:r>
      <w:r w:rsidRPr="00CF7449">
        <w:rPr>
          <w:sz w:val="16"/>
          <w:szCs w:val="16"/>
        </w:rPr>
        <w:t xml:space="preserve">(a) </w:t>
      </w:r>
      <w:proofErr w:type="spellStart"/>
      <w:r w:rsidR="002B03A5">
        <w:rPr>
          <w:sz w:val="16"/>
          <w:szCs w:val="16"/>
        </w:rPr>
        <w:t>CbzCl</w:t>
      </w:r>
      <w:proofErr w:type="spellEnd"/>
      <w:r w:rsidRPr="00CF7449">
        <w:rPr>
          <w:sz w:val="16"/>
          <w:szCs w:val="16"/>
        </w:rPr>
        <w:t xml:space="preserve">, </w:t>
      </w:r>
      <w:proofErr w:type="spellStart"/>
      <w:r w:rsidRPr="00CF7449">
        <w:rPr>
          <w:sz w:val="16"/>
          <w:szCs w:val="16"/>
        </w:rPr>
        <w:t>NaOH</w:t>
      </w:r>
      <w:proofErr w:type="spellEnd"/>
      <w:r w:rsidRPr="00CF7449">
        <w:rPr>
          <w:sz w:val="16"/>
          <w:szCs w:val="16"/>
        </w:rPr>
        <w:t>, 0</w:t>
      </w:r>
      <w:r w:rsidR="0060775C">
        <w:rPr>
          <w:sz w:val="16"/>
          <w:szCs w:val="16"/>
        </w:rPr>
        <w:t xml:space="preserve"> </w:t>
      </w:r>
      <w:r w:rsidRPr="00CF7449">
        <w:rPr>
          <w:sz w:val="16"/>
          <w:szCs w:val="16"/>
        </w:rPr>
        <w:t>°C,</w:t>
      </w:r>
      <w:r>
        <w:rPr>
          <w:sz w:val="16"/>
          <w:szCs w:val="16"/>
        </w:rPr>
        <w:t xml:space="preserve"> 18 h,</w:t>
      </w:r>
      <w:r w:rsidRPr="00CF7449">
        <w:rPr>
          <w:sz w:val="16"/>
          <w:szCs w:val="16"/>
        </w:rPr>
        <w:t xml:space="preserve"> 88%. (b) PCC, </w:t>
      </w:r>
      <w:r w:rsidR="003E6791">
        <w:rPr>
          <w:sz w:val="16"/>
          <w:szCs w:val="16"/>
        </w:rPr>
        <w:t>CH</w:t>
      </w:r>
      <w:r w:rsidR="003E6791" w:rsidRPr="003E6791">
        <w:rPr>
          <w:sz w:val="16"/>
          <w:szCs w:val="16"/>
          <w:vertAlign w:val="subscript"/>
        </w:rPr>
        <w:t>2</w:t>
      </w:r>
      <w:r w:rsidR="003E6791">
        <w:rPr>
          <w:sz w:val="16"/>
          <w:szCs w:val="16"/>
        </w:rPr>
        <w:t>Cl</w:t>
      </w:r>
      <w:r w:rsidR="003E6791" w:rsidRPr="003E6791">
        <w:rPr>
          <w:sz w:val="16"/>
          <w:szCs w:val="16"/>
          <w:vertAlign w:val="subscript"/>
        </w:rPr>
        <w:t>2</w:t>
      </w:r>
      <w:r w:rsidRPr="00CF7449">
        <w:rPr>
          <w:sz w:val="16"/>
          <w:szCs w:val="16"/>
        </w:rPr>
        <w:t>,</w:t>
      </w:r>
      <w:r>
        <w:rPr>
          <w:sz w:val="16"/>
          <w:szCs w:val="16"/>
        </w:rPr>
        <w:t xml:space="preserve"> 5 h,</w:t>
      </w:r>
      <w:r w:rsidRPr="00CF7449">
        <w:rPr>
          <w:sz w:val="16"/>
          <w:szCs w:val="16"/>
        </w:rPr>
        <w:t xml:space="preserve"> </w:t>
      </w:r>
      <w:r w:rsidR="00EF3275" w:rsidRPr="00CF7449">
        <w:rPr>
          <w:sz w:val="16"/>
          <w:szCs w:val="16"/>
        </w:rPr>
        <w:t>6</w:t>
      </w:r>
      <w:r w:rsidR="00EF3275">
        <w:rPr>
          <w:sz w:val="16"/>
          <w:szCs w:val="16"/>
        </w:rPr>
        <w:t>0</w:t>
      </w:r>
      <w:r w:rsidRPr="00CF7449">
        <w:rPr>
          <w:sz w:val="16"/>
          <w:szCs w:val="16"/>
        </w:rPr>
        <w:t>%. (c) Nitromethane, DIPEA,</w:t>
      </w:r>
      <w:r w:rsidR="003E6791" w:rsidRPr="003E6791">
        <w:rPr>
          <w:rFonts w:ascii="Calibri" w:hAnsi="Calibri"/>
          <w:w w:val="100"/>
          <w:sz w:val="16"/>
          <w:szCs w:val="16"/>
        </w:rPr>
        <w:t xml:space="preserve"> </w:t>
      </w:r>
      <w:r w:rsidR="003E6791" w:rsidRPr="003E6791">
        <w:rPr>
          <w:sz w:val="16"/>
          <w:szCs w:val="16"/>
        </w:rPr>
        <w:t>CH</w:t>
      </w:r>
      <w:r w:rsidR="003E6791" w:rsidRPr="003E6791">
        <w:rPr>
          <w:sz w:val="16"/>
          <w:szCs w:val="16"/>
          <w:vertAlign w:val="subscript"/>
        </w:rPr>
        <w:t>2</w:t>
      </w:r>
      <w:r w:rsidR="003E6791" w:rsidRPr="003E6791">
        <w:rPr>
          <w:sz w:val="16"/>
          <w:szCs w:val="16"/>
        </w:rPr>
        <w:t>Cl</w:t>
      </w:r>
      <w:r w:rsidR="003E6791" w:rsidRPr="003E6791">
        <w:rPr>
          <w:sz w:val="16"/>
          <w:szCs w:val="16"/>
          <w:vertAlign w:val="subscript"/>
        </w:rPr>
        <w:t>2</w:t>
      </w:r>
      <w:r w:rsidRPr="00CF7449">
        <w:rPr>
          <w:sz w:val="16"/>
          <w:szCs w:val="16"/>
        </w:rPr>
        <w:t>,</w:t>
      </w:r>
      <w:r>
        <w:rPr>
          <w:sz w:val="16"/>
          <w:szCs w:val="16"/>
        </w:rPr>
        <w:t xml:space="preserve"> 5 days,</w:t>
      </w:r>
      <w:r w:rsidRPr="00CF7449">
        <w:rPr>
          <w:sz w:val="16"/>
          <w:szCs w:val="16"/>
        </w:rPr>
        <w:t xml:space="preserve"> 90%. (d)</w:t>
      </w:r>
      <w:r w:rsidR="007F0D6A">
        <w:rPr>
          <w:sz w:val="16"/>
          <w:szCs w:val="16"/>
        </w:rPr>
        <w:t xml:space="preserve"> </w:t>
      </w:r>
      <w:r>
        <w:rPr>
          <w:sz w:val="16"/>
          <w:szCs w:val="16"/>
        </w:rPr>
        <w:t>i)</w:t>
      </w:r>
      <w:r w:rsidRPr="00CF7449">
        <w:rPr>
          <w:sz w:val="16"/>
          <w:szCs w:val="16"/>
        </w:rPr>
        <w:t xml:space="preserve"> </w:t>
      </w:r>
      <w:proofErr w:type="gramStart"/>
      <w:r w:rsidRPr="00CF7449">
        <w:rPr>
          <w:sz w:val="16"/>
          <w:szCs w:val="16"/>
        </w:rPr>
        <w:t>Ni(</w:t>
      </w:r>
      <w:proofErr w:type="gramEnd"/>
      <w:r w:rsidRPr="00CF7449">
        <w:rPr>
          <w:sz w:val="16"/>
          <w:szCs w:val="16"/>
        </w:rPr>
        <w:t>II)Cl</w:t>
      </w:r>
      <w:r w:rsidRPr="00CF7449">
        <w:rPr>
          <w:sz w:val="16"/>
          <w:szCs w:val="16"/>
          <w:vertAlign w:val="subscript"/>
        </w:rPr>
        <w:t>2</w:t>
      </w:r>
      <w:r w:rsidRPr="00CF7449">
        <w:rPr>
          <w:sz w:val="16"/>
          <w:szCs w:val="16"/>
        </w:rPr>
        <w:t>.6H</w:t>
      </w:r>
      <w:r w:rsidRPr="00CF7449">
        <w:rPr>
          <w:sz w:val="16"/>
          <w:szCs w:val="16"/>
          <w:vertAlign w:val="subscript"/>
        </w:rPr>
        <w:t>2</w:t>
      </w:r>
      <w:r w:rsidRPr="00CF7449">
        <w:rPr>
          <w:sz w:val="16"/>
          <w:szCs w:val="16"/>
        </w:rPr>
        <w:t>O, NaBH</w:t>
      </w:r>
      <w:r w:rsidRPr="00CF7449">
        <w:rPr>
          <w:sz w:val="16"/>
          <w:szCs w:val="16"/>
          <w:vertAlign w:val="subscript"/>
        </w:rPr>
        <w:t>4</w:t>
      </w:r>
      <w:r w:rsidRPr="00CF7449">
        <w:rPr>
          <w:sz w:val="16"/>
          <w:szCs w:val="16"/>
        </w:rPr>
        <w:t xml:space="preserve">, </w:t>
      </w:r>
      <w:proofErr w:type="spellStart"/>
      <w:r w:rsidRPr="00CF7449">
        <w:rPr>
          <w:sz w:val="16"/>
          <w:szCs w:val="16"/>
        </w:rPr>
        <w:t>MeOH</w:t>
      </w:r>
      <w:proofErr w:type="spellEnd"/>
      <w:r w:rsidRPr="00CF7449">
        <w:rPr>
          <w:sz w:val="16"/>
          <w:szCs w:val="16"/>
        </w:rPr>
        <w:t>,</w:t>
      </w:r>
      <w:r>
        <w:rPr>
          <w:sz w:val="16"/>
          <w:szCs w:val="16"/>
        </w:rPr>
        <w:t xml:space="preserve"> 4</w:t>
      </w:r>
      <w:r w:rsidR="0060775C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h. ii) </w:t>
      </w:r>
      <w:r>
        <w:rPr>
          <w:b/>
          <w:sz w:val="16"/>
          <w:szCs w:val="16"/>
        </w:rPr>
        <w:t>10</w:t>
      </w:r>
      <w:r w:rsidR="008B6466">
        <w:rPr>
          <w:b/>
          <w:sz w:val="16"/>
          <w:szCs w:val="16"/>
        </w:rPr>
        <w:t xml:space="preserve"> </w:t>
      </w:r>
      <w:r>
        <w:rPr>
          <w:sz w:val="16"/>
          <w:szCs w:val="16"/>
        </w:rPr>
        <w:t xml:space="preserve">(1.2 </w:t>
      </w:r>
      <w:r w:rsidR="0060775C">
        <w:rPr>
          <w:sz w:val="16"/>
          <w:szCs w:val="16"/>
        </w:rPr>
        <w:t>equiv.</w:t>
      </w:r>
      <w:r>
        <w:rPr>
          <w:sz w:val="16"/>
          <w:szCs w:val="16"/>
        </w:rPr>
        <w:t>)</w:t>
      </w:r>
      <w:r w:rsidRPr="00CF7449">
        <w:rPr>
          <w:sz w:val="16"/>
          <w:szCs w:val="16"/>
        </w:rPr>
        <w:t xml:space="preserve">, </w:t>
      </w:r>
      <w:r>
        <w:rPr>
          <w:sz w:val="16"/>
          <w:szCs w:val="16"/>
        </w:rPr>
        <w:t>NEt</w:t>
      </w:r>
      <w:r>
        <w:rPr>
          <w:sz w:val="16"/>
          <w:szCs w:val="16"/>
          <w:vertAlign w:val="subscript"/>
        </w:rPr>
        <w:t>3</w:t>
      </w:r>
      <w:r w:rsidRPr="00F847D2">
        <w:rPr>
          <w:sz w:val="16"/>
          <w:szCs w:val="16"/>
          <w:vertAlign w:val="subscript"/>
        </w:rPr>
        <w:t>,</w:t>
      </w:r>
      <w:r>
        <w:rPr>
          <w:sz w:val="16"/>
          <w:szCs w:val="16"/>
        </w:rPr>
        <w:t xml:space="preserve"> 3</w:t>
      </w:r>
      <w:r w:rsidR="008B6466">
        <w:rPr>
          <w:sz w:val="16"/>
          <w:szCs w:val="16"/>
        </w:rPr>
        <w:t xml:space="preserve"> </w:t>
      </w:r>
      <w:r>
        <w:rPr>
          <w:sz w:val="16"/>
          <w:szCs w:val="16"/>
        </w:rPr>
        <w:t>days,</w:t>
      </w:r>
      <w:r w:rsidR="008B6466">
        <w:rPr>
          <w:sz w:val="16"/>
          <w:szCs w:val="16"/>
        </w:rPr>
        <w:t xml:space="preserve"> 81%. (e) </w:t>
      </w:r>
      <w:proofErr w:type="spellStart"/>
      <w:r w:rsidR="008B6466">
        <w:rPr>
          <w:sz w:val="16"/>
          <w:szCs w:val="16"/>
        </w:rPr>
        <w:t>Dppe</w:t>
      </w:r>
      <w:proofErr w:type="spellEnd"/>
      <w:r w:rsidR="008B6466">
        <w:rPr>
          <w:sz w:val="16"/>
          <w:szCs w:val="16"/>
        </w:rPr>
        <w:t>, i</w:t>
      </w:r>
      <w:r w:rsidRPr="00CF7449">
        <w:rPr>
          <w:sz w:val="16"/>
          <w:szCs w:val="16"/>
        </w:rPr>
        <w:t>midazole, I</w:t>
      </w:r>
      <w:r w:rsidRPr="00CF7449">
        <w:rPr>
          <w:sz w:val="16"/>
          <w:szCs w:val="16"/>
          <w:vertAlign w:val="subscript"/>
        </w:rPr>
        <w:t>2</w:t>
      </w:r>
      <w:r w:rsidRPr="00CF7449">
        <w:rPr>
          <w:sz w:val="16"/>
          <w:szCs w:val="16"/>
        </w:rPr>
        <w:t xml:space="preserve">, </w:t>
      </w:r>
      <w:r w:rsidR="003E6791" w:rsidRPr="003E6791">
        <w:rPr>
          <w:sz w:val="16"/>
          <w:szCs w:val="16"/>
        </w:rPr>
        <w:t>CH</w:t>
      </w:r>
      <w:r w:rsidR="003E6791" w:rsidRPr="003E6791">
        <w:rPr>
          <w:sz w:val="16"/>
          <w:szCs w:val="16"/>
          <w:vertAlign w:val="subscript"/>
        </w:rPr>
        <w:t>2</w:t>
      </w:r>
      <w:r w:rsidR="003E6791" w:rsidRPr="003E6791">
        <w:rPr>
          <w:sz w:val="16"/>
          <w:szCs w:val="16"/>
        </w:rPr>
        <w:t>Cl</w:t>
      </w:r>
      <w:r w:rsidR="003E6791" w:rsidRPr="003E6791">
        <w:rPr>
          <w:sz w:val="16"/>
          <w:szCs w:val="16"/>
          <w:vertAlign w:val="subscript"/>
        </w:rPr>
        <w:t>2</w:t>
      </w:r>
      <w:r w:rsidRPr="00CF7449">
        <w:rPr>
          <w:sz w:val="16"/>
          <w:szCs w:val="16"/>
        </w:rPr>
        <w:t>,</w:t>
      </w:r>
      <w:r w:rsidR="0060775C">
        <w:rPr>
          <w:sz w:val="16"/>
          <w:szCs w:val="16"/>
        </w:rPr>
        <w:t xml:space="preserve"> </w:t>
      </w:r>
      <w:r w:rsidR="0060775C" w:rsidRPr="00846032">
        <w:t>–</w:t>
      </w:r>
      <w:r w:rsidRPr="00CF7449">
        <w:rPr>
          <w:sz w:val="16"/>
          <w:szCs w:val="16"/>
        </w:rPr>
        <w:t>20</w:t>
      </w:r>
      <w:r w:rsidR="0060775C">
        <w:rPr>
          <w:sz w:val="16"/>
          <w:szCs w:val="16"/>
        </w:rPr>
        <w:t xml:space="preserve"> </w:t>
      </w:r>
      <w:r w:rsidRPr="00CF7449">
        <w:rPr>
          <w:sz w:val="16"/>
          <w:szCs w:val="16"/>
        </w:rPr>
        <w:t>°C,</w:t>
      </w:r>
      <w:r>
        <w:rPr>
          <w:sz w:val="16"/>
          <w:szCs w:val="16"/>
        </w:rPr>
        <w:t xml:space="preserve"> 2</w:t>
      </w:r>
      <w:r w:rsidR="0060775C">
        <w:rPr>
          <w:sz w:val="16"/>
          <w:szCs w:val="16"/>
        </w:rPr>
        <w:t xml:space="preserve"> </w:t>
      </w:r>
      <w:r>
        <w:rPr>
          <w:sz w:val="16"/>
          <w:szCs w:val="16"/>
        </w:rPr>
        <w:t>h,</w:t>
      </w:r>
      <w:r w:rsidRPr="00CF7449">
        <w:rPr>
          <w:sz w:val="16"/>
          <w:szCs w:val="16"/>
        </w:rPr>
        <w:t xml:space="preserve"> quantitative</w:t>
      </w:r>
      <w:r w:rsidR="00105A88">
        <w:rPr>
          <w:sz w:val="16"/>
          <w:szCs w:val="16"/>
        </w:rPr>
        <w:t>.</w:t>
      </w:r>
      <w:r w:rsidRPr="00CF7449">
        <w:rPr>
          <w:sz w:val="16"/>
          <w:szCs w:val="16"/>
        </w:rPr>
        <w:t xml:space="preserve">  </w:t>
      </w:r>
    </w:p>
    <w:p w14:paraId="2EE500ED" w14:textId="77777777" w:rsidR="0060775C" w:rsidRDefault="0060775C" w:rsidP="00AB6016">
      <w:pPr>
        <w:pStyle w:val="08ArticleText"/>
        <w:spacing w:line="240" w:lineRule="auto"/>
      </w:pPr>
    </w:p>
    <w:p w14:paraId="019E7A2F" w14:textId="1373E036" w:rsidR="009F57A4" w:rsidRPr="00C848C4" w:rsidRDefault="00575376" w:rsidP="00AB6016">
      <w:pPr>
        <w:pStyle w:val="08ArticleText"/>
        <w:spacing w:line="240" w:lineRule="auto"/>
      </w:pPr>
      <w:r>
        <w:tab/>
      </w:r>
      <w:r w:rsidRPr="00575376">
        <w:t xml:space="preserve">Attempted purification of </w:t>
      </w:r>
      <w:r w:rsidR="00F75CA1">
        <w:rPr>
          <w:b/>
        </w:rPr>
        <w:t>12</w:t>
      </w:r>
      <w:r w:rsidRPr="00575376">
        <w:t xml:space="preserve"> was difficult as the product co-eluted with </w:t>
      </w:r>
      <w:proofErr w:type="spellStart"/>
      <w:r w:rsidRPr="00575376">
        <w:t>tripheny</w:t>
      </w:r>
      <w:r w:rsidR="007F0D6A">
        <w:t>l</w:t>
      </w:r>
      <w:r w:rsidRPr="00575376">
        <w:t>phosphine</w:t>
      </w:r>
      <w:proofErr w:type="spellEnd"/>
      <w:r w:rsidRPr="00575376">
        <w:t xml:space="preserve"> oxide and was also unstable </w:t>
      </w:r>
      <w:r w:rsidR="00F75CA1">
        <w:t>to</w:t>
      </w:r>
      <w:r w:rsidRPr="00575376">
        <w:t xml:space="preserve"> silica gel</w:t>
      </w:r>
      <w:r w:rsidR="00F75CA1">
        <w:t xml:space="preserve"> as had been previously </w:t>
      </w:r>
      <w:r w:rsidRPr="00575376">
        <w:t xml:space="preserve">observed </w:t>
      </w:r>
      <w:r w:rsidR="00F75CA1">
        <w:t>with similar structures</w:t>
      </w:r>
      <w:r w:rsidRPr="00575376">
        <w:t>.</w:t>
      </w:r>
      <w:r w:rsidRPr="00575376">
        <w:rPr>
          <w:vertAlign w:val="superscript"/>
        </w:rPr>
        <w:t>8</w:t>
      </w:r>
      <w:r w:rsidRPr="00575376">
        <w:t xml:space="preserve"> </w:t>
      </w:r>
      <w:proofErr w:type="gramStart"/>
      <w:r w:rsidRPr="00575376">
        <w:t>We</w:t>
      </w:r>
      <w:proofErr w:type="gramEnd"/>
      <w:r w:rsidRPr="00575376">
        <w:t xml:space="preserve"> thus switched to using </w:t>
      </w:r>
      <w:proofErr w:type="spellStart"/>
      <w:r w:rsidR="00D526C5">
        <w:t>d</w:t>
      </w:r>
      <w:r w:rsidR="002B03A5">
        <w:t>ppe</w:t>
      </w:r>
      <w:proofErr w:type="spellEnd"/>
      <w:r w:rsidR="002B03A5" w:rsidRPr="00575376">
        <w:t xml:space="preserve"> </w:t>
      </w:r>
      <w:r w:rsidRPr="00575376">
        <w:t xml:space="preserve">as a substitute for </w:t>
      </w:r>
      <w:proofErr w:type="spellStart"/>
      <w:r w:rsidRPr="00575376">
        <w:t>triphenylphosphine</w:t>
      </w:r>
      <w:proofErr w:type="spellEnd"/>
      <w:r w:rsidRPr="00575376">
        <w:t xml:space="preserve"> and found that the cyclisation reaction proceeded in a similar fashion. </w:t>
      </w:r>
      <w:r w:rsidR="00F75CA1">
        <w:t>P</w:t>
      </w:r>
      <w:r w:rsidRPr="00575376">
        <w:t xml:space="preserve">urification of </w:t>
      </w:r>
      <w:r w:rsidRPr="00575376">
        <w:rPr>
          <w:b/>
        </w:rPr>
        <w:t>11</w:t>
      </w:r>
      <w:r w:rsidRPr="00575376">
        <w:t xml:space="preserve"> was easily achieved in high yield and good purity (&gt;95%) by trituration/precipitation of the crude reaction product with diethyl ether.</w:t>
      </w:r>
      <w:r w:rsidR="00F75CA1">
        <w:t xml:space="preserve"> </w:t>
      </w:r>
      <w:r w:rsidR="00AB6016">
        <w:t xml:space="preserve">With </w:t>
      </w:r>
      <w:r w:rsidR="00AB6016">
        <w:rPr>
          <w:b/>
        </w:rPr>
        <w:t>1</w:t>
      </w:r>
      <w:r w:rsidR="00F75CA1">
        <w:rPr>
          <w:b/>
        </w:rPr>
        <w:t>2</w:t>
      </w:r>
      <w:r w:rsidR="00AB6016" w:rsidRPr="00AB6016">
        <w:t xml:space="preserve"> in hand we next attempted to selectively </w:t>
      </w:r>
      <w:proofErr w:type="spellStart"/>
      <w:r w:rsidR="00AB6016" w:rsidRPr="00AB6016">
        <w:t>deprotect</w:t>
      </w:r>
      <w:proofErr w:type="spellEnd"/>
      <w:r w:rsidR="00AB6016">
        <w:t xml:space="preserve"> the terminal amine under hydrogenation conditions and thus treated it with H</w:t>
      </w:r>
      <w:r w:rsidR="00AB6016" w:rsidRPr="00AB6016">
        <w:rPr>
          <w:vertAlign w:val="subscript"/>
        </w:rPr>
        <w:t>2</w:t>
      </w:r>
      <w:r w:rsidR="00AB6016">
        <w:t xml:space="preserve"> over </w:t>
      </w:r>
      <w:proofErr w:type="spellStart"/>
      <w:r w:rsidR="00826028">
        <w:t>Pd</w:t>
      </w:r>
      <w:proofErr w:type="spellEnd"/>
      <w:r w:rsidR="00826028">
        <w:t>/C</w:t>
      </w:r>
      <w:r w:rsidR="00AB6016">
        <w:t xml:space="preserve">. This resulted in the loss of the </w:t>
      </w:r>
      <w:proofErr w:type="spellStart"/>
      <w:r w:rsidR="00AB6016">
        <w:t>Cbz</w:t>
      </w:r>
      <w:proofErr w:type="spellEnd"/>
      <w:r w:rsidR="00AB6016">
        <w:t>–protecting g</w:t>
      </w:r>
      <w:r w:rsidR="009F57A4">
        <w:t>roup</w:t>
      </w:r>
      <w:r w:rsidR="004A4D26">
        <w:t>,</w:t>
      </w:r>
      <w:r w:rsidR="009F57A4">
        <w:t xml:space="preserve"> however it was apparent fro</w:t>
      </w:r>
      <w:r w:rsidR="00AB6016">
        <w:t xml:space="preserve">m </w:t>
      </w:r>
      <w:r w:rsidR="00AB6016" w:rsidRPr="00AB6016">
        <w:rPr>
          <w:vertAlign w:val="superscript"/>
        </w:rPr>
        <w:t>1</w:t>
      </w:r>
      <w:r w:rsidR="00AB6016">
        <w:t xml:space="preserve">H NMR </w:t>
      </w:r>
      <w:r w:rsidR="00145580">
        <w:t>analysis that a</w:t>
      </w:r>
      <w:r w:rsidR="00AB6016">
        <w:t xml:space="preserve"> mixture of products </w:t>
      </w:r>
      <w:r w:rsidR="004A4D26">
        <w:t xml:space="preserve">had been </w:t>
      </w:r>
      <w:r w:rsidR="00145580">
        <w:t>formed. This</w:t>
      </w:r>
      <w:r w:rsidR="00F75CA1">
        <w:t xml:space="preserve"> mixture </w:t>
      </w:r>
      <w:r w:rsidR="004A4D26">
        <w:t>might</w:t>
      </w:r>
      <w:r w:rsidR="00145580">
        <w:t xml:space="preserve"> </w:t>
      </w:r>
      <w:r w:rsidR="00826028">
        <w:t xml:space="preserve">possibly </w:t>
      </w:r>
      <w:r w:rsidR="00A66D5D">
        <w:t xml:space="preserve">have </w:t>
      </w:r>
      <w:r w:rsidR="00826028">
        <w:t xml:space="preserve">arisen </w:t>
      </w:r>
      <w:r w:rsidR="00AB6016">
        <w:t>from</w:t>
      </w:r>
      <w:r w:rsidR="009F57A4">
        <w:t xml:space="preserve"> the intermediate amine undergoing </w:t>
      </w:r>
      <w:r w:rsidR="00AB6016">
        <w:t>protecting group migration as has been observed previously</w:t>
      </w:r>
      <w:r>
        <w:t xml:space="preserve"> in related systems</w:t>
      </w:r>
      <w:r w:rsidR="00AB6016">
        <w:t>.</w:t>
      </w:r>
      <w:r w:rsidR="003B0F35">
        <w:rPr>
          <w:vertAlign w:val="superscript"/>
        </w:rPr>
        <w:t>8</w:t>
      </w:r>
      <w:r w:rsidR="00AB6016">
        <w:t xml:space="preserve"> </w:t>
      </w:r>
      <w:proofErr w:type="gramStart"/>
      <w:r w:rsidR="00AB6016">
        <w:t>We</w:t>
      </w:r>
      <w:proofErr w:type="gramEnd"/>
      <w:r w:rsidR="00AB6016">
        <w:t xml:space="preserve"> thus took this mixture and removed the </w:t>
      </w:r>
      <w:proofErr w:type="spellStart"/>
      <w:r w:rsidR="00AB6016">
        <w:t>Boc</w:t>
      </w:r>
      <w:proofErr w:type="spellEnd"/>
      <w:r w:rsidR="00AB6016">
        <w:t>-protecting groups by treatment with aqueous</w:t>
      </w:r>
      <w:r w:rsidR="009F57A4">
        <w:t xml:space="preserve"> </w:t>
      </w:r>
      <w:r w:rsidR="005E4797" w:rsidRPr="00C85C46">
        <w:t>3</w:t>
      </w:r>
      <w:r w:rsidR="005E4797">
        <w:rPr>
          <w:b/>
        </w:rPr>
        <w:t xml:space="preserve"> </w:t>
      </w:r>
      <w:r w:rsidR="00AB6016">
        <w:t xml:space="preserve">M </w:t>
      </w:r>
      <w:proofErr w:type="spellStart"/>
      <w:r w:rsidR="00AB6016">
        <w:t>HCl</w:t>
      </w:r>
      <w:proofErr w:type="spellEnd"/>
      <w:r w:rsidR="00AB6016">
        <w:t xml:space="preserve"> to give the </w:t>
      </w:r>
      <w:r w:rsidR="004A4D26">
        <w:t xml:space="preserve">crude </w:t>
      </w:r>
      <w:r w:rsidR="00AB6016">
        <w:t xml:space="preserve">guanidine </w:t>
      </w:r>
      <w:r w:rsidR="004A4D26">
        <w:rPr>
          <w:b/>
        </w:rPr>
        <w:t>13</w:t>
      </w:r>
      <w:r w:rsidR="00AB6016" w:rsidRPr="00AB6016">
        <w:t xml:space="preserve"> </w:t>
      </w:r>
      <w:r w:rsidR="00826028">
        <w:t>as it</w:t>
      </w:r>
      <w:r w:rsidR="001433B7">
        <w:t>’s</w:t>
      </w:r>
      <w:r w:rsidR="00826028">
        <w:t xml:space="preserve"> </w:t>
      </w:r>
      <w:proofErr w:type="spellStart"/>
      <w:r w:rsidR="00826028">
        <w:t>dihydrochloride</w:t>
      </w:r>
      <w:proofErr w:type="spellEnd"/>
      <w:r w:rsidR="00826028">
        <w:t xml:space="preserve"> salt</w:t>
      </w:r>
      <w:r w:rsidR="009F57A4" w:rsidRPr="009F57A4">
        <w:t>.</w:t>
      </w:r>
      <w:r w:rsidR="00886A2E">
        <w:t xml:space="preserve"> The coupling of </w:t>
      </w:r>
      <w:r w:rsidR="00886A2E">
        <w:rPr>
          <w:b/>
        </w:rPr>
        <w:t>1</w:t>
      </w:r>
      <w:r w:rsidR="004A4D26">
        <w:rPr>
          <w:b/>
        </w:rPr>
        <w:t>3</w:t>
      </w:r>
      <w:r w:rsidR="00886A2E">
        <w:rPr>
          <w:b/>
        </w:rPr>
        <w:t xml:space="preserve"> </w:t>
      </w:r>
      <w:r w:rsidR="00886A2E">
        <w:t xml:space="preserve">with the acid </w:t>
      </w:r>
      <w:r w:rsidR="00886A2E">
        <w:rPr>
          <w:b/>
        </w:rPr>
        <w:t xml:space="preserve">2 </w:t>
      </w:r>
      <w:r w:rsidR="00935C39" w:rsidRPr="00935C39">
        <w:t xml:space="preserve">proved </w:t>
      </w:r>
      <w:r w:rsidR="00935C39">
        <w:t>capricious but was eventually achieved</w:t>
      </w:r>
      <w:r w:rsidR="00886A2E" w:rsidRPr="00886A2E">
        <w:t xml:space="preserve"> </w:t>
      </w:r>
      <w:r w:rsidR="00886A2E">
        <w:t xml:space="preserve">by </w:t>
      </w:r>
      <w:r w:rsidR="00935C39">
        <w:t xml:space="preserve">treatment of </w:t>
      </w:r>
      <w:r w:rsidR="00886A2E" w:rsidRPr="004A4D26">
        <w:rPr>
          <w:b/>
        </w:rPr>
        <w:t>2</w:t>
      </w:r>
      <w:r w:rsidR="00886A2E">
        <w:t xml:space="preserve"> </w:t>
      </w:r>
      <w:r w:rsidR="00935C39">
        <w:t>with</w:t>
      </w:r>
      <w:r w:rsidR="00935C39" w:rsidRPr="00935C39">
        <w:t xml:space="preserve"> 1</w:t>
      </w:r>
      <w:proofErr w:type="gramStart"/>
      <w:r w:rsidR="00935C39" w:rsidRPr="00935C39">
        <w:t>,1</w:t>
      </w:r>
      <w:proofErr w:type="gramEnd"/>
      <w:r w:rsidR="00935C39" w:rsidRPr="00935C39">
        <w:t>′-</w:t>
      </w:r>
      <w:r w:rsidR="00935C39">
        <w:t>c</w:t>
      </w:r>
      <w:r w:rsidR="00935C39" w:rsidRPr="00935C39">
        <w:t>arbonyldiimidazole</w:t>
      </w:r>
      <w:r w:rsidR="00886A2E">
        <w:t xml:space="preserve"> </w:t>
      </w:r>
      <w:r w:rsidR="00935C39">
        <w:t>(</w:t>
      </w:r>
      <w:r w:rsidR="00886A2E">
        <w:t>CDI</w:t>
      </w:r>
      <w:r w:rsidR="00935C39">
        <w:t>)</w:t>
      </w:r>
      <w:r w:rsidR="00886A2E">
        <w:t xml:space="preserve"> in </w:t>
      </w:r>
      <w:r w:rsidR="002B03A5">
        <w:t xml:space="preserve">a 1:1 mixture of THF and </w:t>
      </w:r>
      <w:r w:rsidR="00886A2E">
        <w:t>DMF</w:t>
      </w:r>
      <w:r w:rsidR="00C87864">
        <w:rPr>
          <w:vertAlign w:val="superscript"/>
        </w:rPr>
        <w:t>9</w:t>
      </w:r>
      <w:r>
        <w:rPr>
          <w:vertAlign w:val="superscript"/>
        </w:rPr>
        <w:t xml:space="preserve"> </w:t>
      </w:r>
      <w:r w:rsidR="00935C39" w:rsidRPr="00935C39">
        <w:t xml:space="preserve">followed </w:t>
      </w:r>
      <w:r w:rsidR="0060775C">
        <w:t xml:space="preserve">addition of the </w:t>
      </w:r>
      <w:r w:rsidR="00935C39">
        <w:t xml:space="preserve">free </w:t>
      </w:r>
      <w:r w:rsidR="0060775C">
        <w:t xml:space="preserve">base </w:t>
      </w:r>
      <w:r w:rsidR="00935C39">
        <w:t xml:space="preserve">of </w:t>
      </w:r>
      <w:r w:rsidR="0060775C">
        <w:rPr>
          <w:b/>
        </w:rPr>
        <w:t>13</w:t>
      </w:r>
      <w:r w:rsidR="00886A2E">
        <w:t xml:space="preserve">. After purification </w:t>
      </w:r>
      <w:r>
        <w:t>by HPLC</w:t>
      </w:r>
      <w:r w:rsidRPr="00C848C4">
        <w:t xml:space="preserve">, </w:t>
      </w:r>
      <w:proofErr w:type="spellStart"/>
      <w:r w:rsidR="00886A2E" w:rsidRPr="00C848C4">
        <w:t>tiruchanduramine</w:t>
      </w:r>
      <w:proofErr w:type="spellEnd"/>
      <w:r w:rsidR="00886A2E" w:rsidRPr="00C848C4">
        <w:t xml:space="preserve"> </w:t>
      </w:r>
      <w:r w:rsidR="00886A2E" w:rsidRPr="00C848C4">
        <w:rPr>
          <w:b/>
        </w:rPr>
        <w:t>1</w:t>
      </w:r>
      <w:r w:rsidR="00886A2E" w:rsidRPr="00C848C4">
        <w:t xml:space="preserve"> was obtained as its hydrochloride salt</w:t>
      </w:r>
      <w:r w:rsidR="004A4D26" w:rsidRPr="00C848C4">
        <w:t xml:space="preserve"> in </w:t>
      </w:r>
      <w:r w:rsidR="00C848C4">
        <w:t>11.5</w:t>
      </w:r>
      <w:r w:rsidR="004A4D26" w:rsidRPr="00C848C4">
        <w:t xml:space="preserve">% yield over </w:t>
      </w:r>
      <w:r w:rsidR="00935C39">
        <w:t>three</w:t>
      </w:r>
      <w:r w:rsidR="004A4D26" w:rsidRPr="00C848C4">
        <w:t xml:space="preserve"> steps</w:t>
      </w:r>
      <w:r w:rsidR="00886A2E" w:rsidRPr="00C848C4">
        <w:t>.</w:t>
      </w:r>
    </w:p>
    <w:p w14:paraId="37C21559" w14:textId="77777777" w:rsidR="009F57A4" w:rsidRDefault="009F57A4" w:rsidP="00AB6016">
      <w:pPr>
        <w:pStyle w:val="08ArticleText"/>
        <w:spacing w:line="240" w:lineRule="auto"/>
      </w:pPr>
    </w:p>
    <w:p w14:paraId="3BDBFCE5" w14:textId="5D648E58" w:rsidR="00BF4296" w:rsidRDefault="0044367C" w:rsidP="00AB6016">
      <w:pPr>
        <w:pStyle w:val="08ArticleText"/>
        <w:spacing w:line="240" w:lineRule="auto"/>
      </w:pPr>
      <w:r>
        <w:object w:dxaOrig="6551" w:dyaOrig="3230" w14:anchorId="3E0B68EE">
          <v:shape id="_x0000_i1029" type="#_x0000_t75" style="width:249.1pt;height:123.75pt" o:ole="">
            <v:imagedata r:id="rId22" o:title=""/>
          </v:shape>
          <o:OLEObject Type="Embed" ProgID="ChemDraw.Document.6.0" ShapeID="_x0000_i1029" DrawAspect="Content" ObjectID="_1557749994" r:id="rId23"/>
        </w:object>
      </w:r>
    </w:p>
    <w:p w14:paraId="04DD2B28" w14:textId="77777777" w:rsidR="00301537" w:rsidRDefault="00301537" w:rsidP="00AB6016">
      <w:pPr>
        <w:pStyle w:val="08ArticleText"/>
        <w:spacing w:line="240" w:lineRule="auto"/>
      </w:pPr>
    </w:p>
    <w:p w14:paraId="1EE88F8C" w14:textId="5F6D3DE6" w:rsidR="009F301A" w:rsidRDefault="00575376" w:rsidP="00960524">
      <w:pPr>
        <w:pStyle w:val="08ArticleText"/>
        <w:spacing w:line="240" w:lineRule="auto"/>
        <w:rPr>
          <w:sz w:val="16"/>
          <w:szCs w:val="16"/>
        </w:rPr>
      </w:pPr>
      <w:r w:rsidRPr="00575376">
        <w:rPr>
          <w:b/>
          <w:sz w:val="16"/>
          <w:szCs w:val="16"/>
        </w:rPr>
        <w:t>Scheme 3</w:t>
      </w:r>
      <w:r>
        <w:rPr>
          <w:sz w:val="16"/>
          <w:szCs w:val="16"/>
        </w:rPr>
        <w:t xml:space="preserve">: Synthesis of </w:t>
      </w:r>
      <w:proofErr w:type="spellStart"/>
      <w:r>
        <w:rPr>
          <w:sz w:val="16"/>
          <w:szCs w:val="16"/>
        </w:rPr>
        <w:t>t</w:t>
      </w:r>
      <w:r w:rsidR="00D971DC" w:rsidRPr="00575376">
        <w:rPr>
          <w:sz w:val="16"/>
          <w:szCs w:val="16"/>
        </w:rPr>
        <w:t>iruchanduramine</w:t>
      </w:r>
      <w:proofErr w:type="spellEnd"/>
      <w:r w:rsidR="00D971DC" w:rsidRPr="00575376">
        <w:rPr>
          <w:sz w:val="16"/>
          <w:szCs w:val="16"/>
        </w:rPr>
        <w:t xml:space="preserve"> </w:t>
      </w:r>
      <w:r w:rsidR="00D971DC" w:rsidRPr="00575376">
        <w:rPr>
          <w:b/>
          <w:sz w:val="16"/>
          <w:szCs w:val="16"/>
        </w:rPr>
        <w:t>1</w:t>
      </w:r>
      <w:r w:rsidR="00C848C4">
        <w:rPr>
          <w:sz w:val="16"/>
          <w:szCs w:val="16"/>
        </w:rPr>
        <w:t xml:space="preserve">. </w:t>
      </w:r>
      <w:r w:rsidR="005E4797" w:rsidRPr="00575376">
        <w:rPr>
          <w:sz w:val="16"/>
          <w:szCs w:val="16"/>
        </w:rPr>
        <w:t>(</w:t>
      </w:r>
      <w:r w:rsidR="00D971DC" w:rsidRPr="00575376">
        <w:rPr>
          <w:sz w:val="16"/>
          <w:szCs w:val="16"/>
        </w:rPr>
        <w:t>a)</w:t>
      </w:r>
      <w:r w:rsidR="005E4797" w:rsidRPr="00575376">
        <w:rPr>
          <w:sz w:val="16"/>
          <w:szCs w:val="16"/>
        </w:rPr>
        <w:t xml:space="preserve"> </w:t>
      </w:r>
      <w:proofErr w:type="spellStart"/>
      <w:r w:rsidR="005E4797" w:rsidRPr="00575376">
        <w:rPr>
          <w:sz w:val="16"/>
          <w:szCs w:val="16"/>
        </w:rPr>
        <w:t>Pd</w:t>
      </w:r>
      <w:proofErr w:type="spellEnd"/>
      <w:r w:rsidR="005E4797" w:rsidRPr="00575376">
        <w:rPr>
          <w:sz w:val="16"/>
          <w:szCs w:val="16"/>
        </w:rPr>
        <w:t xml:space="preserve">/C 10%, </w:t>
      </w:r>
      <w:proofErr w:type="spellStart"/>
      <w:r w:rsidR="005E4797" w:rsidRPr="00575376">
        <w:rPr>
          <w:sz w:val="16"/>
          <w:szCs w:val="16"/>
        </w:rPr>
        <w:t>MeOH</w:t>
      </w:r>
      <w:proofErr w:type="spellEnd"/>
      <w:r w:rsidR="005E4797" w:rsidRPr="00575376">
        <w:rPr>
          <w:sz w:val="16"/>
          <w:szCs w:val="16"/>
        </w:rPr>
        <w:t>.</w:t>
      </w:r>
      <w:r w:rsidR="00C952E2" w:rsidRPr="00575376">
        <w:rPr>
          <w:sz w:val="16"/>
          <w:szCs w:val="16"/>
        </w:rPr>
        <w:t xml:space="preserve"> 24</w:t>
      </w:r>
      <w:r>
        <w:rPr>
          <w:sz w:val="16"/>
          <w:szCs w:val="16"/>
        </w:rPr>
        <w:t xml:space="preserve"> </w:t>
      </w:r>
      <w:r w:rsidR="00C952E2" w:rsidRPr="00575376">
        <w:rPr>
          <w:sz w:val="16"/>
          <w:szCs w:val="16"/>
        </w:rPr>
        <w:t>h</w:t>
      </w:r>
      <w:r>
        <w:rPr>
          <w:sz w:val="16"/>
          <w:szCs w:val="16"/>
        </w:rPr>
        <w:t>.</w:t>
      </w:r>
      <w:r w:rsidR="00340BCF" w:rsidRPr="00575376">
        <w:rPr>
          <w:sz w:val="16"/>
          <w:szCs w:val="16"/>
        </w:rPr>
        <w:t xml:space="preserve"> </w:t>
      </w:r>
      <w:r w:rsidR="005E4797" w:rsidRPr="00575376">
        <w:rPr>
          <w:sz w:val="16"/>
          <w:szCs w:val="16"/>
        </w:rPr>
        <w:t xml:space="preserve">(b) </w:t>
      </w:r>
      <w:proofErr w:type="spellStart"/>
      <w:r w:rsidR="005E4797" w:rsidRPr="00575376">
        <w:rPr>
          <w:sz w:val="16"/>
          <w:szCs w:val="16"/>
        </w:rPr>
        <w:t>HCl</w:t>
      </w:r>
      <w:proofErr w:type="spellEnd"/>
      <w:r w:rsidR="005E4797" w:rsidRPr="00575376">
        <w:rPr>
          <w:sz w:val="16"/>
          <w:szCs w:val="16"/>
        </w:rPr>
        <w:t xml:space="preserve"> (3</w:t>
      </w:r>
      <w:r w:rsidR="0060775C">
        <w:rPr>
          <w:sz w:val="16"/>
          <w:szCs w:val="16"/>
        </w:rPr>
        <w:t xml:space="preserve"> </w:t>
      </w:r>
      <w:r w:rsidR="005E4797" w:rsidRPr="00575376">
        <w:rPr>
          <w:sz w:val="16"/>
          <w:szCs w:val="16"/>
        </w:rPr>
        <w:t>M)</w:t>
      </w:r>
      <w:r>
        <w:rPr>
          <w:sz w:val="16"/>
          <w:szCs w:val="16"/>
        </w:rPr>
        <w:t>,</w:t>
      </w:r>
      <w:r w:rsidR="00C952E2" w:rsidRPr="00575376">
        <w:rPr>
          <w:sz w:val="16"/>
          <w:szCs w:val="16"/>
        </w:rPr>
        <w:t xml:space="preserve"> 24</w:t>
      </w:r>
      <w:r>
        <w:rPr>
          <w:sz w:val="16"/>
          <w:szCs w:val="16"/>
        </w:rPr>
        <w:t xml:space="preserve"> </w:t>
      </w:r>
      <w:r w:rsidR="00C952E2" w:rsidRPr="00575376">
        <w:rPr>
          <w:sz w:val="16"/>
          <w:szCs w:val="16"/>
        </w:rPr>
        <w:t>h</w:t>
      </w:r>
      <w:r>
        <w:rPr>
          <w:sz w:val="16"/>
          <w:szCs w:val="16"/>
        </w:rPr>
        <w:t>.</w:t>
      </w:r>
      <w:r w:rsidR="00340BCF" w:rsidRPr="00575376">
        <w:rPr>
          <w:sz w:val="16"/>
          <w:szCs w:val="16"/>
        </w:rPr>
        <w:t xml:space="preserve"> </w:t>
      </w:r>
      <w:r w:rsidR="005E4797" w:rsidRPr="00575376">
        <w:rPr>
          <w:sz w:val="16"/>
          <w:szCs w:val="16"/>
        </w:rPr>
        <w:t>(c)</w:t>
      </w:r>
      <w:r>
        <w:rPr>
          <w:sz w:val="16"/>
          <w:szCs w:val="16"/>
        </w:rPr>
        <w:t xml:space="preserve"> i) </w:t>
      </w:r>
      <w:r>
        <w:rPr>
          <w:b/>
          <w:sz w:val="16"/>
          <w:szCs w:val="16"/>
        </w:rPr>
        <w:t>2</w:t>
      </w:r>
      <w:r w:rsidR="005E4797" w:rsidRPr="00575376">
        <w:rPr>
          <w:sz w:val="16"/>
          <w:szCs w:val="16"/>
        </w:rPr>
        <w:t>, CDI</w:t>
      </w:r>
      <w:r>
        <w:rPr>
          <w:sz w:val="16"/>
          <w:szCs w:val="16"/>
        </w:rPr>
        <w:t xml:space="preserve">, </w:t>
      </w:r>
      <w:r w:rsidR="002B03A5">
        <w:rPr>
          <w:sz w:val="16"/>
          <w:szCs w:val="16"/>
        </w:rPr>
        <w:t>THF:</w:t>
      </w:r>
      <w:r>
        <w:rPr>
          <w:sz w:val="16"/>
          <w:szCs w:val="16"/>
        </w:rPr>
        <w:t>DMF</w:t>
      </w:r>
      <w:r w:rsidR="002B03A5">
        <w:rPr>
          <w:sz w:val="16"/>
          <w:szCs w:val="16"/>
        </w:rPr>
        <w:t xml:space="preserve"> (1:1)</w:t>
      </w:r>
      <w:r>
        <w:rPr>
          <w:sz w:val="16"/>
          <w:szCs w:val="16"/>
        </w:rPr>
        <w:t>, ii)</w:t>
      </w:r>
      <w:r w:rsidR="005E4797" w:rsidRPr="00575376"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13</w:t>
      </w:r>
      <w:r w:rsidRPr="00575376">
        <w:rPr>
          <w:sz w:val="16"/>
          <w:szCs w:val="16"/>
        </w:rPr>
        <w:t xml:space="preserve">, </w:t>
      </w:r>
      <w:r w:rsidR="005E4797" w:rsidRPr="00575376">
        <w:rPr>
          <w:sz w:val="16"/>
          <w:szCs w:val="16"/>
        </w:rPr>
        <w:t>NEt</w:t>
      </w:r>
      <w:r w:rsidR="005E4797" w:rsidRPr="00575376">
        <w:rPr>
          <w:sz w:val="16"/>
          <w:szCs w:val="16"/>
          <w:vertAlign w:val="subscript"/>
        </w:rPr>
        <w:t>3</w:t>
      </w:r>
      <w:r w:rsidR="00C952E2" w:rsidRPr="00575376">
        <w:rPr>
          <w:sz w:val="16"/>
          <w:szCs w:val="16"/>
        </w:rPr>
        <w:t>, 1 week</w:t>
      </w:r>
      <w:r w:rsidR="008B6466">
        <w:rPr>
          <w:sz w:val="16"/>
          <w:szCs w:val="16"/>
        </w:rPr>
        <w:t xml:space="preserve">, </w:t>
      </w:r>
      <w:r w:rsidR="004A4D26">
        <w:rPr>
          <w:sz w:val="16"/>
          <w:szCs w:val="16"/>
        </w:rPr>
        <w:t>11.5%</w:t>
      </w:r>
      <w:r>
        <w:rPr>
          <w:sz w:val="16"/>
          <w:szCs w:val="16"/>
        </w:rPr>
        <w:t>.</w:t>
      </w:r>
    </w:p>
    <w:p w14:paraId="2F7471A8" w14:textId="77777777" w:rsidR="00D8751D" w:rsidRDefault="00D8751D" w:rsidP="00960524">
      <w:pPr>
        <w:pStyle w:val="08ArticleText"/>
        <w:spacing w:line="240" w:lineRule="auto"/>
        <w:rPr>
          <w:sz w:val="16"/>
          <w:szCs w:val="16"/>
        </w:rPr>
      </w:pPr>
    </w:p>
    <w:p w14:paraId="73EC9501" w14:textId="448C1AB9" w:rsidR="00023735" w:rsidRDefault="00E278C0" w:rsidP="003B74C0">
      <w:pPr>
        <w:pStyle w:val="08ArticleText"/>
        <w:spacing w:line="240" w:lineRule="auto"/>
      </w:pPr>
      <w:r>
        <w:tab/>
      </w:r>
      <w:r w:rsidR="00527D81">
        <w:t>O</w:t>
      </w:r>
      <w:r w:rsidR="00886A2E">
        <w:t>ur compound gave identical data to th</w:t>
      </w:r>
      <w:r w:rsidR="001433B7">
        <w:t>ose</w:t>
      </w:r>
      <w:r w:rsidR="00886A2E">
        <w:t xml:space="preserve"> reported </w:t>
      </w:r>
      <w:r w:rsidR="003B74C0">
        <w:t>in the literature</w:t>
      </w:r>
      <w:r w:rsidR="00C85C46">
        <w:rPr>
          <w:vertAlign w:val="superscript"/>
        </w:rPr>
        <w:t>1</w:t>
      </w:r>
      <w:r w:rsidR="003B74C0">
        <w:t xml:space="preserve"> with the exception of one </w:t>
      </w:r>
      <w:r w:rsidR="00F75CA1">
        <w:t xml:space="preserve">aromatic </w:t>
      </w:r>
      <w:r w:rsidR="003B74C0">
        <w:t>CH signal</w:t>
      </w:r>
      <w:r w:rsidR="00F75CA1">
        <w:t xml:space="preserve"> </w:t>
      </w:r>
      <w:r w:rsidR="00527D81">
        <w:t xml:space="preserve">in the </w:t>
      </w:r>
      <w:r w:rsidR="00527D81" w:rsidRPr="00AB6016">
        <w:rPr>
          <w:vertAlign w:val="superscript"/>
        </w:rPr>
        <w:t>1</w:t>
      </w:r>
      <w:r w:rsidR="00527D81">
        <w:t xml:space="preserve">H NMR, which </w:t>
      </w:r>
      <w:r w:rsidR="00705DE6">
        <w:t xml:space="preserve">was </w:t>
      </w:r>
      <w:r w:rsidR="00F75CA1">
        <w:t>reported</w:t>
      </w:r>
      <w:r w:rsidR="003B74C0">
        <w:t xml:space="preserve"> </w:t>
      </w:r>
      <w:r w:rsidR="00F75CA1">
        <w:t xml:space="preserve">at </w:t>
      </w:r>
      <w:r w:rsidR="003B74C0" w:rsidRPr="003B74C0">
        <w:rPr>
          <w:rFonts w:ascii="Symbol" w:hAnsi="Symbol"/>
        </w:rPr>
        <w:t></w:t>
      </w:r>
      <w:r w:rsidR="003B74C0">
        <w:t xml:space="preserve"> </w:t>
      </w:r>
      <w:r w:rsidR="00BC2D7C">
        <w:t>8.2</w:t>
      </w:r>
      <w:r w:rsidR="003B74C0">
        <w:t>0</w:t>
      </w:r>
      <w:r w:rsidR="00BC2D7C">
        <w:t xml:space="preserve"> </w:t>
      </w:r>
      <w:r w:rsidR="003B74C0">
        <w:t>(</w:t>
      </w:r>
      <w:r w:rsidR="00761D5E">
        <w:t xml:space="preserve">1H, </w:t>
      </w:r>
      <w:r w:rsidR="00F75CA1">
        <w:t xml:space="preserve">d, </w:t>
      </w:r>
      <w:r w:rsidR="003B74C0" w:rsidRPr="002B6BE4">
        <w:rPr>
          <w:i/>
        </w:rPr>
        <w:t>J</w:t>
      </w:r>
      <w:r w:rsidR="003B74C0">
        <w:t xml:space="preserve"> </w:t>
      </w:r>
      <w:r w:rsidR="002B6BE4">
        <w:t>8</w:t>
      </w:r>
      <w:r w:rsidR="00705DE6">
        <w:t>.0</w:t>
      </w:r>
      <w:r w:rsidR="002B6BE4">
        <w:t xml:space="preserve"> </w:t>
      </w:r>
      <w:r w:rsidR="003B74C0">
        <w:t xml:space="preserve">Hz) </w:t>
      </w:r>
      <w:r w:rsidR="00BC2D7C">
        <w:t>ppm</w:t>
      </w:r>
      <w:r w:rsidR="00705DE6">
        <w:t xml:space="preserve"> that</w:t>
      </w:r>
      <w:r w:rsidR="00F75CA1">
        <w:t xml:space="preserve"> we </w:t>
      </w:r>
      <w:r w:rsidR="003B74C0">
        <w:t xml:space="preserve">observed at </w:t>
      </w:r>
      <w:r w:rsidR="003B74C0" w:rsidRPr="003B74C0">
        <w:rPr>
          <w:rFonts w:ascii="Symbol" w:hAnsi="Symbol"/>
        </w:rPr>
        <w:t></w:t>
      </w:r>
      <w:r w:rsidR="003B74C0">
        <w:t xml:space="preserve"> 8.37 (</w:t>
      </w:r>
      <w:r w:rsidR="00761D5E">
        <w:t xml:space="preserve">1H, </w:t>
      </w:r>
      <w:r w:rsidR="00F75CA1">
        <w:t xml:space="preserve">d, </w:t>
      </w:r>
      <w:r w:rsidR="003B74C0" w:rsidRPr="002B6BE4">
        <w:rPr>
          <w:i/>
        </w:rPr>
        <w:t>J</w:t>
      </w:r>
      <w:r w:rsidR="003B74C0">
        <w:t xml:space="preserve"> </w:t>
      </w:r>
      <w:r w:rsidR="002B6BE4">
        <w:t xml:space="preserve">7.8 </w:t>
      </w:r>
      <w:r w:rsidR="003B74C0">
        <w:t xml:space="preserve">Hz) ppm. We were unable </w:t>
      </w:r>
      <w:r w:rsidR="003B74C0">
        <w:t>obtain a</w:t>
      </w:r>
      <w:r w:rsidR="00705DE6">
        <w:t xml:space="preserve">n original </w:t>
      </w:r>
      <w:r w:rsidR="003B74C0">
        <w:t xml:space="preserve">sample of </w:t>
      </w:r>
      <w:r w:rsidR="003B74C0">
        <w:rPr>
          <w:b/>
        </w:rPr>
        <w:t>1</w:t>
      </w:r>
      <w:r w:rsidR="003B74C0" w:rsidRPr="003B74C0">
        <w:t xml:space="preserve"> o</w:t>
      </w:r>
      <w:r w:rsidR="003B74C0">
        <w:t xml:space="preserve">r original copies of </w:t>
      </w:r>
      <w:r w:rsidR="00705DE6">
        <w:t xml:space="preserve">original </w:t>
      </w:r>
      <w:r w:rsidR="001433B7">
        <w:t>NMR</w:t>
      </w:r>
      <w:r w:rsidR="00CF7449">
        <w:t xml:space="preserve"> </w:t>
      </w:r>
      <w:r w:rsidR="003B74C0">
        <w:t>spectra.</w:t>
      </w:r>
    </w:p>
    <w:p w14:paraId="671B2178" w14:textId="25B0D075" w:rsidR="00023735" w:rsidRDefault="00023735" w:rsidP="00023735">
      <w:pPr>
        <w:pStyle w:val="08ArticleText"/>
        <w:spacing w:line="240" w:lineRule="auto"/>
      </w:pPr>
      <w:r>
        <w:tab/>
        <w:t xml:space="preserve">Synthetic </w:t>
      </w:r>
      <w:r>
        <w:rPr>
          <w:b/>
        </w:rPr>
        <w:t>1</w:t>
      </w:r>
      <w:r>
        <w:t xml:space="preserve">, the known carboxylic acid </w:t>
      </w:r>
      <w:r>
        <w:rPr>
          <w:b/>
        </w:rPr>
        <w:t xml:space="preserve">2 </w:t>
      </w:r>
      <w:r>
        <w:t xml:space="preserve">and the guanidine </w:t>
      </w:r>
      <w:r>
        <w:rPr>
          <w:b/>
        </w:rPr>
        <w:t>13</w:t>
      </w:r>
      <w:r>
        <w:t xml:space="preserve"> were submitted to assays on a panel of </w:t>
      </w:r>
      <w:proofErr w:type="spellStart"/>
      <w:r>
        <w:t>glycosidases</w:t>
      </w:r>
      <w:proofErr w:type="spellEnd"/>
      <w:r>
        <w:t xml:space="preserve"> at 143</w:t>
      </w:r>
      <w:r w:rsidR="0060775C">
        <w:t xml:space="preserve"> </w:t>
      </w:r>
      <w:r>
        <w:sym w:font="Symbol" w:char="F06D"/>
      </w:r>
      <w:r>
        <w:t xml:space="preserve">g/ml and </w:t>
      </w:r>
      <w:r>
        <w:rPr>
          <w:b/>
        </w:rPr>
        <w:t>1</w:t>
      </w:r>
      <w:r>
        <w:t xml:space="preserve"> was more inhibitory (over 50%) to Bacillus </w:t>
      </w:r>
      <w:r>
        <w:sym w:font="Symbol" w:char="F061"/>
      </w:r>
      <w:r>
        <w:t xml:space="preserve">-glucosidase than </w:t>
      </w:r>
      <w:r>
        <w:rPr>
          <w:b/>
        </w:rPr>
        <w:t>2</w:t>
      </w:r>
      <w:r>
        <w:t xml:space="preserve"> (31%) and </w:t>
      </w:r>
      <w:r>
        <w:rPr>
          <w:b/>
        </w:rPr>
        <w:t>13</w:t>
      </w:r>
      <w:r>
        <w:t xml:space="preserve"> (11%). Compound </w:t>
      </w:r>
      <w:r>
        <w:rPr>
          <w:b/>
        </w:rPr>
        <w:t>1</w:t>
      </w:r>
      <w:r>
        <w:t xml:space="preserve"> was also more inhibitory to yeast </w:t>
      </w:r>
      <w:r>
        <w:sym w:font="Symbol" w:char="F061"/>
      </w:r>
      <w:r>
        <w:t xml:space="preserve">-glucosidase (26%) than </w:t>
      </w:r>
      <w:r>
        <w:rPr>
          <w:b/>
        </w:rPr>
        <w:t>2</w:t>
      </w:r>
      <w:r>
        <w:t xml:space="preserve"> (9%) and </w:t>
      </w:r>
      <w:r>
        <w:rPr>
          <w:b/>
        </w:rPr>
        <w:t>13</w:t>
      </w:r>
      <w:r>
        <w:t xml:space="preserve"> gave no inhibition. Synthetic </w:t>
      </w:r>
      <w:r>
        <w:rPr>
          <w:b/>
        </w:rPr>
        <w:t>1</w:t>
      </w:r>
      <w:r>
        <w:t xml:space="preserve"> gave over 40% inhibition of </w:t>
      </w:r>
      <w:r>
        <w:sym w:font="Symbol" w:char="F062"/>
      </w:r>
      <w:r>
        <w:t xml:space="preserve">-glucosidase whereas </w:t>
      </w:r>
      <w:r>
        <w:rPr>
          <w:b/>
        </w:rPr>
        <w:t>2</w:t>
      </w:r>
      <w:r>
        <w:t xml:space="preserve"> was a much weak inhibitor (14%). Heterocycle </w:t>
      </w:r>
      <w:r>
        <w:rPr>
          <w:b/>
        </w:rPr>
        <w:t>2</w:t>
      </w:r>
      <w:r>
        <w:t xml:space="preserve"> was not inhibitory to jack bean </w:t>
      </w:r>
      <w:proofErr w:type="spellStart"/>
      <w:r>
        <w:t>hexosaminidase</w:t>
      </w:r>
      <w:proofErr w:type="spellEnd"/>
      <w:r>
        <w:t xml:space="preserve"> but </w:t>
      </w:r>
      <w:r>
        <w:rPr>
          <w:b/>
        </w:rPr>
        <w:t>1</w:t>
      </w:r>
      <w:r>
        <w:t xml:space="preserve"> gave 37% inhibition. Both </w:t>
      </w:r>
      <w:r>
        <w:rPr>
          <w:b/>
        </w:rPr>
        <w:t>1</w:t>
      </w:r>
      <w:r>
        <w:t xml:space="preserve"> (20%) and </w:t>
      </w:r>
      <w:r>
        <w:rPr>
          <w:b/>
        </w:rPr>
        <w:t>2</w:t>
      </w:r>
      <w:r>
        <w:t xml:space="preserve"> (37%) inhibited bovine </w:t>
      </w:r>
      <w:proofErr w:type="spellStart"/>
      <w:r>
        <w:t>hexosaminidase</w:t>
      </w:r>
      <w:proofErr w:type="spellEnd"/>
      <w:r>
        <w:t xml:space="preserve">. </w:t>
      </w:r>
      <w:r w:rsidRPr="00A66D5D">
        <w:rPr>
          <w:rFonts w:ascii="Symbol" w:hAnsi="Symbol"/>
        </w:rPr>
        <w:sym w:font="Symbol" w:char="F062"/>
      </w:r>
      <w:r w:rsidR="00A66D5D">
        <w:t>-G</w:t>
      </w:r>
      <w:r>
        <w:t xml:space="preserve">alactosidase was strongly inhibited (80%) by </w:t>
      </w:r>
      <w:r>
        <w:rPr>
          <w:b/>
        </w:rPr>
        <w:t>1</w:t>
      </w:r>
      <w:r>
        <w:t xml:space="preserve"> but </w:t>
      </w:r>
      <w:r>
        <w:rPr>
          <w:b/>
        </w:rPr>
        <w:t>2</w:t>
      </w:r>
      <w:r>
        <w:t xml:space="preserve"> and </w:t>
      </w:r>
      <w:r>
        <w:rPr>
          <w:b/>
        </w:rPr>
        <w:t>13</w:t>
      </w:r>
      <w:r>
        <w:t xml:space="preserve"> were not inhibitory to this enzyme. Compound </w:t>
      </w:r>
      <w:r>
        <w:rPr>
          <w:b/>
        </w:rPr>
        <w:t>13</w:t>
      </w:r>
      <w:r>
        <w:t xml:space="preserve"> in fact weakly increased the activity of the bovine (11%) and jack bean (15%) </w:t>
      </w:r>
      <w:proofErr w:type="spellStart"/>
      <w:r>
        <w:t>hexosaminidases</w:t>
      </w:r>
      <w:proofErr w:type="spellEnd"/>
      <w:r>
        <w:t xml:space="preserve"> at the top concentration used. </w:t>
      </w:r>
      <w:r>
        <w:sym w:font="Symbol" w:char="F061"/>
      </w:r>
      <w:r>
        <w:t xml:space="preserve">-Galactosidase and </w:t>
      </w:r>
      <w:r>
        <w:sym w:font="Symbol" w:char="F061"/>
      </w:r>
      <w:r>
        <w:t xml:space="preserve">-mannosidase were not inhibited by any of the compounds. Our results confirm the </w:t>
      </w:r>
      <w:r>
        <w:sym w:font="Symbol" w:char="F061"/>
      </w:r>
      <w:r>
        <w:t>-glucosidase inhibition reported by Ravinder</w:t>
      </w:r>
      <w:r>
        <w:rPr>
          <w:vertAlign w:val="superscript"/>
        </w:rPr>
        <w:t>1</w:t>
      </w:r>
      <w:r>
        <w:t xml:space="preserve"> although the compound is only a weak to moderate inhibitor of the two </w:t>
      </w:r>
      <w:r>
        <w:sym w:font="Symbol" w:char="F061"/>
      </w:r>
      <w:r>
        <w:t xml:space="preserve">-glucosidases tested here. It should be noted that </w:t>
      </w:r>
      <w:proofErr w:type="spellStart"/>
      <w:r>
        <w:t>acarbose</w:t>
      </w:r>
      <w:proofErr w:type="spellEnd"/>
      <w:r>
        <w:t xml:space="preserve"> used as the comparator for </w:t>
      </w:r>
      <w:r>
        <w:rPr>
          <w:b/>
        </w:rPr>
        <w:t>1</w:t>
      </w:r>
      <w:r>
        <w:t xml:space="preserve"> by </w:t>
      </w:r>
      <w:proofErr w:type="spellStart"/>
      <w:r>
        <w:t>Ravinder</w:t>
      </w:r>
      <w:proofErr w:type="spellEnd"/>
      <w:r>
        <w:t xml:space="preserve"> is not a particularly potent inhibitor of glucosidases.</w:t>
      </w:r>
      <w:r>
        <w:rPr>
          <w:vertAlign w:val="superscript"/>
        </w:rPr>
        <w:t>1</w:t>
      </w:r>
      <w:r>
        <w:t xml:space="preserve"> Compound </w:t>
      </w:r>
      <w:r>
        <w:rPr>
          <w:b/>
        </w:rPr>
        <w:t>1</w:t>
      </w:r>
      <w:r>
        <w:t xml:space="preserve"> does, however, show a broad range of inhibition and also inhibits almond </w:t>
      </w:r>
      <w:r>
        <w:sym w:font="Symbol" w:char="F062"/>
      </w:r>
      <w:r>
        <w:t xml:space="preserve">-glucosidase, </w:t>
      </w:r>
      <w:r>
        <w:sym w:font="Symbol" w:char="F062"/>
      </w:r>
      <w:r>
        <w:t xml:space="preserve">-galactosidase and </w:t>
      </w:r>
      <w:r>
        <w:sym w:font="Symbol" w:char="F062"/>
      </w:r>
      <w:r>
        <w:t>-</w:t>
      </w:r>
      <w:r w:rsidRPr="00846032">
        <w:rPr>
          <w:i/>
        </w:rPr>
        <w:t>N</w:t>
      </w:r>
      <w:r>
        <w:t>-</w:t>
      </w:r>
      <w:proofErr w:type="spellStart"/>
      <w:r>
        <w:t>acetylglucosaminidase</w:t>
      </w:r>
      <w:proofErr w:type="spellEnd"/>
      <w:r>
        <w:t xml:space="preserve"> from </w:t>
      </w:r>
      <w:r w:rsidR="006F084B">
        <w:t>j</w:t>
      </w:r>
      <w:r>
        <w:t xml:space="preserve">ack bean. For </w:t>
      </w:r>
      <w:r>
        <w:rPr>
          <w:b/>
        </w:rPr>
        <w:t>1</w:t>
      </w:r>
      <w:r>
        <w:t xml:space="preserve"> to be suitable as an alternative to </w:t>
      </w:r>
      <w:proofErr w:type="spellStart"/>
      <w:r>
        <w:t>acarbose</w:t>
      </w:r>
      <w:proofErr w:type="spellEnd"/>
      <w:r>
        <w:t xml:space="preserve"> for diabetes, further modifications would be needed to make it more specific. However, </w:t>
      </w:r>
      <w:proofErr w:type="spellStart"/>
      <w:r>
        <w:t>hexosaminidase</w:t>
      </w:r>
      <w:proofErr w:type="spellEnd"/>
      <w:r>
        <w:t xml:space="preserve"> activity is elevated in many diseases including Alzheimer’s</w:t>
      </w:r>
      <w:r>
        <w:rPr>
          <w:vertAlign w:val="superscript"/>
        </w:rPr>
        <w:t>10</w:t>
      </w:r>
      <w:r>
        <w:t xml:space="preserve"> and so perhaps this inhibition is of more interest if selectivity can be improved. There are also indications that </w:t>
      </w:r>
      <w:proofErr w:type="spellStart"/>
      <w:r>
        <w:t>azasugars</w:t>
      </w:r>
      <w:proofErr w:type="spellEnd"/>
      <w:r>
        <w:t xml:space="preserve"> can improve the folding and function of </w:t>
      </w:r>
      <w:proofErr w:type="spellStart"/>
      <w:r>
        <w:t>glucohydrolases</w:t>
      </w:r>
      <w:proofErr w:type="spellEnd"/>
      <w:r>
        <w:t xml:space="preserve"> which can become aberrant in disease states including Alzheimer’s.</w:t>
      </w:r>
      <w:r w:rsidRPr="00023735">
        <w:rPr>
          <w:vertAlign w:val="superscript"/>
        </w:rPr>
        <w:t>10</w:t>
      </w:r>
      <w:proofErr w:type="gramStart"/>
      <w:r w:rsidRPr="00023735">
        <w:rPr>
          <w:vertAlign w:val="superscript"/>
        </w:rPr>
        <w:t>,12</w:t>
      </w:r>
      <w:proofErr w:type="gramEnd"/>
      <w:r>
        <w:t xml:space="preserve"> </w:t>
      </w:r>
    </w:p>
    <w:p w14:paraId="7BCAF75A" w14:textId="77777777" w:rsidR="00553334" w:rsidRPr="002F6D19" w:rsidRDefault="00702742" w:rsidP="00101E6A">
      <w:pPr>
        <w:pStyle w:val="04AHeading"/>
        <w:rPr>
          <w:rFonts w:ascii="Times New Roman" w:hAnsi="Times New Roman"/>
        </w:rPr>
      </w:pPr>
      <w:r>
        <w:rPr>
          <w:rFonts w:ascii="Times New Roman" w:hAnsi="Times New Roman"/>
        </w:rPr>
        <w:t>Conclusions</w:t>
      </w:r>
    </w:p>
    <w:p w14:paraId="348043BD" w14:textId="0B39D281" w:rsidR="00017239" w:rsidRDefault="00A30127" w:rsidP="00101E6A">
      <w:pPr>
        <w:pStyle w:val="08ArticleText"/>
        <w:spacing w:line="240" w:lineRule="auto"/>
      </w:pPr>
      <w:r>
        <w:tab/>
      </w:r>
      <w:r w:rsidR="003B74C0">
        <w:t xml:space="preserve">We have succeeded in </w:t>
      </w:r>
      <w:r w:rsidR="002B542C">
        <w:t xml:space="preserve">the </w:t>
      </w:r>
      <w:r w:rsidR="003B74C0">
        <w:t>s</w:t>
      </w:r>
      <w:r w:rsidR="007B799F">
        <w:t>econd rac</w:t>
      </w:r>
      <w:r w:rsidR="003B74C0">
        <w:t>e</w:t>
      </w:r>
      <w:r w:rsidR="007B799F">
        <w:t xml:space="preserve">mic synthesis of </w:t>
      </w:r>
      <w:proofErr w:type="spellStart"/>
      <w:r w:rsidR="007B799F">
        <w:t>tiruchanduramine</w:t>
      </w:r>
      <w:proofErr w:type="spellEnd"/>
      <w:r w:rsidR="007B799F">
        <w:t xml:space="preserve"> </w:t>
      </w:r>
      <w:r w:rsidR="003B74C0">
        <w:t xml:space="preserve">and are currently investigating an asymmetric </w:t>
      </w:r>
      <w:r w:rsidR="00935C39">
        <w:t xml:space="preserve">Henry </w:t>
      </w:r>
      <w:r w:rsidR="003B74C0">
        <w:t xml:space="preserve">reaction to </w:t>
      </w:r>
      <w:r w:rsidR="002B542C">
        <w:t xml:space="preserve">effect </w:t>
      </w:r>
      <w:r w:rsidR="00C848C4">
        <w:t>a</w:t>
      </w:r>
      <w:r w:rsidR="002B542C">
        <w:t xml:space="preserve"> </w:t>
      </w:r>
      <w:proofErr w:type="spellStart"/>
      <w:r w:rsidR="0054749E">
        <w:t>stereoselective</w:t>
      </w:r>
      <w:proofErr w:type="spellEnd"/>
      <w:r w:rsidR="0054749E">
        <w:t xml:space="preserve"> synthesis of tiruchanduramine</w:t>
      </w:r>
      <w:r w:rsidR="002B542C">
        <w:t>.</w:t>
      </w:r>
      <w:r w:rsidR="00A66D5D" w:rsidRPr="00A66D5D">
        <w:rPr>
          <w:vertAlign w:val="superscript"/>
        </w:rPr>
        <w:t>13</w:t>
      </w:r>
      <w:r w:rsidR="00C848C4">
        <w:t xml:space="preserve"> Synthetic </w:t>
      </w:r>
      <w:r w:rsidR="00C848C4">
        <w:rPr>
          <w:b/>
        </w:rPr>
        <w:t>1</w:t>
      </w:r>
      <w:r w:rsidR="00C848C4" w:rsidRPr="00601DB6">
        <w:t xml:space="preserve">, </w:t>
      </w:r>
      <w:r w:rsidR="00C848C4">
        <w:t xml:space="preserve">displayed a broader range of inhibition than reported previously and, in addition to α-glucosidases, </w:t>
      </w:r>
      <w:r w:rsidR="00C848C4">
        <w:rPr>
          <w:b/>
        </w:rPr>
        <w:t xml:space="preserve">1 </w:t>
      </w:r>
      <w:r w:rsidR="00C848C4">
        <w:t xml:space="preserve">also inhibits almond </w:t>
      </w:r>
      <w:r w:rsidR="00C848C4">
        <w:sym w:font="Symbol" w:char="F062"/>
      </w:r>
      <w:r w:rsidR="00C848C4">
        <w:t xml:space="preserve">-glucosidase, </w:t>
      </w:r>
      <w:r w:rsidR="00C848C4">
        <w:sym w:font="Symbol" w:char="F062"/>
      </w:r>
      <w:r w:rsidR="00C848C4">
        <w:t xml:space="preserve">-galactosidase and </w:t>
      </w:r>
      <w:r w:rsidR="00C848C4">
        <w:sym w:font="Symbol" w:char="F062"/>
      </w:r>
      <w:r w:rsidR="00C848C4">
        <w:t>-</w:t>
      </w:r>
      <w:r w:rsidR="00C848C4" w:rsidRPr="00846032">
        <w:rPr>
          <w:i/>
        </w:rPr>
        <w:t>N</w:t>
      </w:r>
      <w:r w:rsidR="00C848C4">
        <w:t>-</w:t>
      </w:r>
      <w:proofErr w:type="spellStart"/>
      <w:r w:rsidR="00C848C4">
        <w:t>acetylglucosaminidase</w:t>
      </w:r>
      <w:proofErr w:type="spellEnd"/>
      <w:r w:rsidR="00C848C4">
        <w:t xml:space="preserve"> from </w:t>
      </w:r>
      <w:r w:rsidR="006F084B">
        <w:t>j</w:t>
      </w:r>
      <w:r w:rsidR="00C848C4">
        <w:t>ack bean.</w:t>
      </w:r>
    </w:p>
    <w:p w14:paraId="59A4D1CF" w14:textId="781B65C1" w:rsidR="009B6A70" w:rsidRDefault="009B6A70" w:rsidP="009B6A70">
      <w:pPr>
        <w:pStyle w:val="04AHeading"/>
        <w:rPr>
          <w:rFonts w:ascii="Times New Roman" w:hAnsi="Times New Roman"/>
        </w:rPr>
      </w:pPr>
      <w:r>
        <w:rPr>
          <w:rFonts w:ascii="Times New Roman" w:hAnsi="Times New Roman"/>
        </w:rPr>
        <w:t>Acknowledgements</w:t>
      </w:r>
    </w:p>
    <w:p w14:paraId="3935F8AA" w14:textId="444D429B" w:rsidR="009B6A70" w:rsidRPr="009B6A70" w:rsidRDefault="009B6A70" w:rsidP="009B6A70">
      <w:pPr>
        <w:pStyle w:val="08ArticleText"/>
        <w:spacing w:line="240" w:lineRule="auto"/>
      </w:pPr>
      <w:r>
        <w:tab/>
        <w:t>Thanks are given to the EPSRC for a fellowship (DE, (EP/J01821X/1), to the ERASMUS and SOCRATES schemes (DH, FM) and to BEACON (ERDF) for support (DE, PJM). We also thank the EPSRC National Mass Spectrometry Facility at Swansea for their excellent work.</w:t>
      </w:r>
    </w:p>
    <w:p w14:paraId="37B36FDE" w14:textId="77777777" w:rsidR="00101E6A" w:rsidRDefault="005353A2" w:rsidP="005353A2">
      <w:pPr>
        <w:pStyle w:val="04AHeading"/>
        <w:rPr>
          <w:rFonts w:ascii="Times New Roman" w:hAnsi="Times New Roman"/>
        </w:rPr>
      </w:pPr>
      <w:r>
        <w:rPr>
          <w:rFonts w:ascii="Times New Roman" w:hAnsi="Times New Roman"/>
        </w:rPr>
        <w:t>Experimental</w:t>
      </w:r>
    </w:p>
    <w:p w14:paraId="79D7790D" w14:textId="387A9125" w:rsidR="00C047C3" w:rsidRPr="008E3602" w:rsidRDefault="00A30127" w:rsidP="005E325E">
      <w:pPr>
        <w:pStyle w:val="08ArticleText"/>
        <w:spacing w:line="240" w:lineRule="auto"/>
      </w:pPr>
      <w:r>
        <w:tab/>
      </w:r>
      <w:r w:rsidR="00ED183C">
        <w:t>Column chromatography was carried out on silica gel (</w:t>
      </w:r>
      <w:r w:rsidR="00CF7449">
        <w:t>60</w:t>
      </w:r>
      <w:r w:rsidR="00A637B1" w:rsidRPr="00A637B1">
        <w:t>Å</w:t>
      </w:r>
      <w:r w:rsidR="00A637B1">
        <w:t xml:space="preserve">, 40-63 </w:t>
      </w:r>
      <w:proofErr w:type="spellStart"/>
      <w:r w:rsidR="00A637B1">
        <w:t>μm</w:t>
      </w:r>
      <w:proofErr w:type="spellEnd"/>
      <w:r w:rsidR="00ED183C" w:rsidRPr="008E3602">
        <w:t xml:space="preserve">) and TLCs were conducted on </w:t>
      </w:r>
      <w:proofErr w:type="spellStart"/>
      <w:r w:rsidR="00ED183C" w:rsidRPr="008E3602">
        <w:t>precoated</w:t>
      </w:r>
      <w:proofErr w:type="spellEnd"/>
      <w:r w:rsidR="00ED183C" w:rsidRPr="008E3602">
        <w:t xml:space="preserve"> </w:t>
      </w:r>
      <w:proofErr w:type="spellStart"/>
      <w:r w:rsidR="00ED183C" w:rsidRPr="008E3602">
        <w:t>Kieselgel</w:t>
      </w:r>
      <w:proofErr w:type="spellEnd"/>
      <w:r w:rsidR="00ED183C" w:rsidRPr="008E3602">
        <w:t xml:space="preserve"> 60</w:t>
      </w:r>
      <w:r w:rsidR="000D7C05" w:rsidRPr="008E3602">
        <w:t xml:space="preserve"> </w:t>
      </w:r>
      <w:r w:rsidR="00ED183C" w:rsidRPr="00412C9B">
        <w:t>F254 (Art. 5554; Merc</w:t>
      </w:r>
      <w:r w:rsidR="00ED183C" w:rsidRPr="009855D8">
        <w:t>k) with the eluent specified in each case. All</w:t>
      </w:r>
      <w:r w:rsidR="000D7C05" w:rsidRPr="008E3602">
        <w:t xml:space="preserve"> </w:t>
      </w:r>
      <w:r w:rsidR="00ED183C" w:rsidRPr="008E3602">
        <w:t>non-aqueous reactions were conducted in oven-dried apparatus</w:t>
      </w:r>
      <w:r w:rsidR="000D7C05" w:rsidRPr="008E3602">
        <w:t xml:space="preserve"> </w:t>
      </w:r>
      <w:r w:rsidR="00ED183C" w:rsidRPr="008E3602">
        <w:t xml:space="preserve">under a static atmosphere of argon. </w:t>
      </w:r>
      <w:r w:rsidR="002B542C">
        <w:t>Diethyl e</w:t>
      </w:r>
      <w:r w:rsidR="00ED183C" w:rsidRPr="008E3602">
        <w:t>ther, THF and dichloromethane</w:t>
      </w:r>
      <w:r w:rsidR="000D7C05" w:rsidRPr="008E3602">
        <w:t xml:space="preserve"> </w:t>
      </w:r>
      <w:r w:rsidR="00ED183C" w:rsidRPr="008E3602">
        <w:t xml:space="preserve">were dried </w:t>
      </w:r>
      <w:r w:rsidR="002B542C">
        <w:t xml:space="preserve">by </w:t>
      </w:r>
      <w:r w:rsidR="00ED183C" w:rsidRPr="008E3602">
        <w:t>a Pure Solv MD-3 solvent purification</w:t>
      </w:r>
      <w:r w:rsidR="000D7C05" w:rsidRPr="008E3602">
        <w:t xml:space="preserve"> </w:t>
      </w:r>
      <w:r w:rsidR="00ED183C" w:rsidRPr="008E3602">
        <w:t>system. Dry methanol and DMF was purchased from Aldrich.</w:t>
      </w:r>
      <w:r w:rsidR="000D7C05" w:rsidRPr="008E3602">
        <w:t xml:space="preserve"> </w:t>
      </w:r>
      <w:r w:rsidR="00ED183C" w:rsidRPr="008E3602">
        <w:t xml:space="preserve">Chemical shifts are reported in </w:t>
      </w:r>
      <w:r w:rsidR="00ED183C" w:rsidRPr="00846032">
        <w:rPr>
          <w:rFonts w:ascii="Symbol" w:hAnsi="Symbol"/>
        </w:rPr>
        <w:t></w:t>
      </w:r>
      <w:r w:rsidR="00ED183C" w:rsidRPr="008E3602">
        <w:t xml:space="preserve"> values relative to </w:t>
      </w:r>
      <w:r w:rsidR="00A637B1">
        <w:t xml:space="preserve">residual </w:t>
      </w:r>
      <w:r w:rsidR="00ED183C" w:rsidRPr="008E3602">
        <w:t>chloroform (7.</w:t>
      </w:r>
      <w:r w:rsidR="00355BB7" w:rsidRPr="008E3602">
        <w:t>2</w:t>
      </w:r>
      <w:r w:rsidR="00355BB7">
        <w:t>6</w:t>
      </w:r>
      <w:r w:rsidR="00ED183C" w:rsidRPr="008E3602">
        <w:t>/77.</w:t>
      </w:r>
      <w:r w:rsidR="00A637B1">
        <w:t>16</w:t>
      </w:r>
      <w:r w:rsidR="00ED183C" w:rsidRPr="008E3602">
        <w:t xml:space="preserve"> ppm)</w:t>
      </w:r>
      <w:r w:rsidR="00C952E2">
        <w:t>, methanol (3.31/49.0 ppm) and DMSO (2.50/39.52 ppm)</w:t>
      </w:r>
      <w:r w:rsidR="00ED183C" w:rsidRPr="008E3602">
        <w:t xml:space="preserve"> as internal standard</w:t>
      </w:r>
      <w:r w:rsidR="00C952E2">
        <w:t>s</w:t>
      </w:r>
      <w:r w:rsidR="00ED183C" w:rsidRPr="008E3602">
        <w:t xml:space="preserve">. Proton and carbon </w:t>
      </w:r>
      <w:r w:rsidR="00A637B1">
        <w:t xml:space="preserve">NMR spectra </w:t>
      </w:r>
      <w:r w:rsidR="00ED183C" w:rsidRPr="008E3602">
        <w:t>were recorded</w:t>
      </w:r>
      <w:r w:rsidR="000D7C05" w:rsidRPr="008E3602">
        <w:t xml:space="preserve"> </w:t>
      </w:r>
      <w:r w:rsidR="00ED183C" w:rsidRPr="00412C9B">
        <w:t>in CDCl</w:t>
      </w:r>
      <w:r w:rsidR="00ED183C" w:rsidRPr="00C04176">
        <w:rPr>
          <w:vertAlign w:val="subscript"/>
        </w:rPr>
        <w:t>3</w:t>
      </w:r>
      <w:r w:rsidR="00ED183C" w:rsidRPr="00412C9B">
        <w:t xml:space="preserve"> on a Bruker </w:t>
      </w:r>
      <w:r w:rsidR="00ED183C" w:rsidRPr="00412C9B">
        <w:lastRenderedPageBreak/>
        <w:t>AC250/400/500 spectrometer unless</w:t>
      </w:r>
      <w:r w:rsidR="000D7C05" w:rsidRPr="008E3602">
        <w:t xml:space="preserve"> </w:t>
      </w:r>
      <w:r w:rsidR="00ED183C" w:rsidRPr="008E3602">
        <w:t>otherwise stated. Mass spectra data were obtained at the EPSRC</w:t>
      </w:r>
      <w:r w:rsidR="000D7C05" w:rsidRPr="008E3602">
        <w:t xml:space="preserve"> </w:t>
      </w:r>
      <w:r w:rsidR="00ED183C" w:rsidRPr="008E3602">
        <w:t>Mass Spectrometry Service Centre at the University of Wales,</w:t>
      </w:r>
      <w:r w:rsidR="000D7C05" w:rsidRPr="008E3602">
        <w:t xml:space="preserve"> </w:t>
      </w:r>
      <w:r w:rsidR="00ED183C" w:rsidRPr="008E3602">
        <w:t>Swansea. Infrared spectra were recorded as thin films (oils) on</w:t>
      </w:r>
      <w:r w:rsidR="00AC7F52">
        <w:t xml:space="preserve"> </w:t>
      </w:r>
      <w:r w:rsidR="00ED183C" w:rsidRPr="008E3602">
        <w:t>a Bruker Tensor 27 series instrument.</w:t>
      </w:r>
      <w:r w:rsidR="00A637B1">
        <w:t xml:space="preserve"> Melting points were performed on a Stuart SMP10 apparatus and are uncorrected.</w:t>
      </w:r>
    </w:p>
    <w:p w14:paraId="59A995BB" w14:textId="77777777" w:rsidR="008D1156" w:rsidRDefault="008D1156" w:rsidP="003B74C0">
      <w:pPr>
        <w:pStyle w:val="08ArticleText"/>
        <w:spacing w:line="240" w:lineRule="auto"/>
        <w:rPr>
          <w:b/>
        </w:rPr>
      </w:pPr>
    </w:p>
    <w:p w14:paraId="2DD0B80D" w14:textId="77777777" w:rsidR="00E636AA" w:rsidRPr="00C85C46" w:rsidRDefault="00E636AA" w:rsidP="003B74C0">
      <w:pPr>
        <w:pStyle w:val="08ArticleText"/>
        <w:spacing w:line="240" w:lineRule="auto"/>
        <w:rPr>
          <w:b/>
          <w:vertAlign w:val="superscript"/>
        </w:rPr>
      </w:pPr>
      <w:r w:rsidRPr="00952E87">
        <w:rPr>
          <w:b/>
        </w:rPr>
        <w:t>Benzy</w:t>
      </w:r>
      <w:r w:rsidR="00F15354">
        <w:rPr>
          <w:b/>
        </w:rPr>
        <w:t>l (3-hydroxypropyl</w:t>
      </w:r>
      <w:proofErr w:type="gramStart"/>
      <w:r w:rsidR="00F15354">
        <w:rPr>
          <w:b/>
        </w:rPr>
        <w:t>)carbamate</w:t>
      </w:r>
      <w:proofErr w:type="gramEnd"/>
      <w:r w:rsidR="00F15354">
        <w:rPr>
          <w:b/>
        </w:rPr>
        <w:t xml:space="preserve"> </w:t>
      </w:r>
      <w:r w:rsidR="00355BB7">
        <w:rPr>
          <w:b/>
        </w:rPr>
        <w:t>7</w:t>
      </w:r>
      <w:r w:rsidR="00355BB7">
        <w:rPr>
          <w:b/>
          <w:vertAlign w:val="superscript"/>
        </w:rPr>
        <w:t>4</w:t>
      </w:r>
    </w:p>
    <w:p w14:paraId="3B319F64" w14:textId="78AF3D0C" w:rsidR="00E636AA" w:rsidRDefault="006B49F0" w:rsidP="003B74C0">
      <w:pPr>
        <w:pStyle w:val="08ArticleText"/>
        <w:spacing w:line="240" w:lineRule="auto"/>
      </w:pPr>
      <w:r>
        <w:tab/>
      </w:r>
      <w:r w:rsidR="00E636AA">
        <w:t xml:space="preserve">A stirred solution of </w:t>
      </w:r>
      <w:r w:rsidR="00C047C3">
        <w:t>1-amino</w:t>
      </w:r>
      <w:r w:rsidR="00AD1847">
        <w:t xml:space="preserve">propan-3-ol </w:t>
      </w:r>
      <w:r w:rsidR="00355BB7">
        <w:rPr>
          <w:b/>
        </w:rPr>
        <w:t>6</w:t>
      </w:r>
      <w:r w:rsidR="00355BB7">
        <w:t xml:space="preserve"> </w:t>
      </w:r>
      <w:r w:rsidR="00E636AA">
        <w:t>(12</w:t>
      </w:r>
      <w:r w:rsidR="00826028">
        <w:t>.0</w:t>
      </w:r>
      <w:r w:rsidR="003B74C0">
        <w:t xml:space="preserve"> </w:t>
      </w:r>
      <w:r w:rsidR="00E636AA">
        <w:t>g, 133</w:t>
      </w:r>
      <w:r w:rsidR="00EF3275">
        <w:t xml:space="preserve"> </w:t>
      </w:r>
      <w:proofErr w:type="spellStart"/>
      <w:r w:rsidR="00E636AA">
        <w:t>mmol</w:t>
      </w:r>
      <w:proofErr w:type="spellEnd"/>
      <w:r w:rsidR="00E636AA">
        <w:t xml:space="preserve">) and </w:t>
      </w:r>
      <w:proofErr w:type="spellStart"/>
      <w:r w:rsidR="00E636AA">
        <w:t>NaOH</w:t>
      </w:r>
      <w:proofErr w:type="spellEnd"/>
      <w:r w:rsidR="00E636AA">
        <w:t xml:space="preserve"> (</w:t>
      </w:r>
      <w:r w:rsidR="003B74C0">
        <w:t xml:space="preserve">aqueous, </w:t>
      </w:r>
      <w:r w:rsidR="00E636AA">
        <w:t>1</w:t>
      </w:r>
      <w:r w:rsidR="003B74C0">
        <w:t xml:space="preserve"> </w:t>
      </w:r>
      <w:r w:rsidR="00E636AA">
        <w:t>M) (40</w:t>
      </w:r>
      <w:r w:rsidR="003B74C0">
        <w:t xml:space="preserve"> </w:t>
      </w:r>
      <w:r w:rsidR="00E636AA">
        <w:t>m</w:t>
      </w:r>
      <w:r w:rsidR="003B74C0">
        <w:t>L</w:t>
      </w:r>
      <w:r w:rsidR="00E636AA">
        <w:t>, 3</w:t>
      </w:r>
      <w:r w:rsidR="002E5530">
        <w:t>.0</w:t>
      </w:r>
      <w:r w:rsidR="003B74C0">
        <w:t xml:space="preserve"> </w:t>
      </w:r>
      <w:r w:rsidR="0060775C">
        <w:t>equiv.</w:t>
      </w:r>
      <w:r w:rsidR="00E636AA">
        <w:t>) was cooled</w:t>
      </w:r>
      <w:r w:rsidR="003B74C0">
        <w:t xml:space="preserve"> (</w:t>
      </w:r>
      <w:r w:rsidR="00E636AA">
        <w:t>0</w:t>
      </w:r>
      <w:r w:rsidR="00EF3275">
        <w:t xml:space="preserve"> </w:t>
      </w:r>
      <w:r w:rsidR="00E636AA">
        <w:t>°C</w:t>
      </w:r>
      <w:r w:rsidR="003B74C0">
        <w:t>) and b</w:t>
      </w:r>
      <w:r w:rsidR="00E636AA">
        <w:t xml:space="preserve">enzyl </w:t>
      </w:r>
      <w:proofErr w:type="spellStart"/>
      <w:r w:rsidR="00E636AA">
        <w:t>chloroformate</w:t>
      </w:r>
      <w:proofErr w:type="spellEnd"/>
      <w:r w:rsidR="00E636AA">
        <w:t xml:space="preserve"> (22.5</w:t>
      </w:r>
      <w:r w:rsidR="003B74C0">
        <w:t xml:space="preserve"> </w:t>
      </w:r>
      <w:r w:rsidR="00E636AA">
        <w:t>g, 133</w:t>
      </w:r>
      <w:r w:rsidR="003B74C0">
        <w:t xml:space="preserve"> </w:t>
      </w:r>
      <w:proofErr w:type="spellStart"/>
      <w:r w:rsidR="00E636AA">
        <w:t>mmol</w:t>
      </w:r>
      <w:proofErr w:type="spellEnd"/>
      <w:r w:rsidR="00E636AA">
        <w:t>, 1</w:t>
      </w:r>
      <w:r w:rsidR="003B74C0">
        <w:t xml:space="preserve"> </w:t>
      </w:r>
      <w:r w:rsidR="0060775C">
        <w:t>equiv.</w:t>
      </w:r>
      <w:r w:rsidR="00E636AA">
        <w:t>) was added drop</w:t>
      </w:r>
      <w:r w:rsidR="00EF3275">
        <w:t>-</w:t>
      </w:r>
      <w:r w:rsidR="00E636AA">
        <w:t>wise over 10 min</w:t>
      </w:r>
      <w:r w:rsidR="003B74C0">
        <w:t xml:space="preserve">. After </w:t>
      </w:r>
      <w:r w:rsidR="00E636AA">
        <w:t>warm</w:t>
      </w:r>
      <w:r w:rsidR="003B74C0">
        <w:t>ing</w:t>
      </w:r>
      <w:r w:rsidR="00E636AA">
        <w:t xml:space="preserve"> to </w:t>
      </w:r>
      <w:proofErr w:type="spellStart"/>
      <w:proofErr w:type="gramStart"/>
      <w:r w:rsidR="00241CCA">
        <w:t>rt</w:t>
      </w:r>
      <w:proofErr w:type="spellEnd"/>
      <w:proofErr w:type="gramEnd"/>
      <w:r w:rsidR="00E636AA">
        <w:t xml:space="preserve"> </w:t>
      </w:r>
      <w:r w:rsidR="003B74C0">
        <w:t xml:space="preserve">the mixture was </w:t>
      </w:r>
      <w:r w:rsidR="00E636AA">
        <w:t>stirred for 1 h</w:t>
      </w:r>
      <w:r w:rsidR="003B74C0">
        <w:t xml:space="preserve"> and </w:t>
      </w:r>
      <w:r w:rsidR="002B542C">
        <w:t>CH</w:t>
      </w:r>
      <w:r w:rsidR="002B542C" w:rsidRPr="002B542C">
        <w:rPr>
          <w:vertAlign w:val="subscript"/>
        </w:rPr>
        <w:t>2</w:t>
      </w:r>
      <w:r w:rsidR="002B542C">
        <w:t>Cl</w:t>
      </w:r>
      <w:r w:rsidR="002B542C" w:rsidRPr="002B542C">
        <w:rPr>
          <w:vertAlign w:val="subscript"/>
        </w:rPr>
        <w:t>2</w:t>
      </w:r>
      <w:r w:rsidR="002B542C">
        <w:t xml:space="preserve"> </w:t>
      </w:r>
      <w:r w:rsidR="007F55EF">
        <w:t xml:space="preserve">(100 mL) was added and </w:t>
      </w:r>
      <w:r w:rsidR="00E636AA">
        <w:t>stirr</w:t>
      </w:r>
      <w:r w:rsidR="007F55EF">
        <w:t xml:space="preserve">ing continued for 16 h. </w:t>
      </w:r>
      <w:r w:rsidR="00E636AA">
        <w:t xml:space="preserve">The </w:t>
      </w:r>
      <w:r w:rsidR="007A437C">
        <w:t>l</w:t>
      </w:r>
      <w:r w:rsidR="00E636AA">
        <w:t xml:space="preserve">ayers were separated and the aqueous layer extracted with </w:t>
      </w:r>
      <w:r w:rsidR="002B542C">
        <w:t>CH</w:t>
      </w:r>
      <w:r w:rsidR="002B542C" w:rsidRPr="002B542C">
        <w:rPr>
          <w:vertAlign w:val="subscript"/>
        </w:rPr>
        <w:t>2</w:t>
      </w:r>
      <w:r w:rsidR="002B542C">
        <w:t>Cl</w:t>
      </w:r>
      <w:r w:rsidR="002B542C" w:rsidRPr="002B542C">
        <w:rPr>
          <w:vertAlign w:val="subscript"/>
        </w:rPr>
        <w:t>2</w:t>
      </w:r>
      <w:r w:rsidR="002B542C">
        <w:t xml:space="preserve"> </w:t>
      </w:r>
      <w:r w:rsidR="00E636AA">
        <w:t>(2</w:t>
      </w:r>
      <w:r w:rsidR="007F55EF">
        <w:t xml:space="preserve"> </w:t>
      </w:r>
      <w:r w:rsidR="00E636AA">
        <w:t>x</w:t>
      </w:r>
      <w:r w:rsidR="007F55EF">
        <w:t xml:space="preserve"> </w:t>
      </w:r>
      <w:r w:rsidR="00E636AA">
        <w:t>50</w:t>
      </w:r>
      <w:r w:rsidR="007F55EF">
        <w:t xml:space="preserve"> </w:t>
      </w:r>
      <w:r w:rsidR="00E636AA">
        <w:t>m</w:t>
      </w:r>
      <w:r w:rsidR="007F55EF">
        <w:t>L</w:t>
      </w:r>
      <w:r w:rsidR="00E636AA">
        <w:t xml:space="preserve">) and </w:t>
      </w:r>
      <w:proofErr w:type="spellStart"/>
      <w:r w:rsidR="00E636AA">
        <w:t>EtOAc</w:t>
      </w:r>
      <w:proofErr w:type="spellEnd"/>
      <w:r w:rsidR="00E636AA">
        <w:t xml:space="preserve"> (2</w:t>
      </w:r>
      <w:r w:rsidR="007F55EF">
        <w:t xml:space="preserve"> </w:t>
      </w:r>
      <w:r w:rsidR="00E636AA">
        <w:t>x</w:t>
      </w:r>
      <w:r w:rsidR="007F55EF">
        <w:t xml:space="preserve"> </w:t>
      </w:r>
      <w:r w:rsidR="00E636AA">
        <w:t>50</w:t>
      </w:r>
      <w:r w:rsidR="007F55EF">
        <w:t xml:space="preserve"> </w:t>
      </w:r>
      <w:r w:rsidR="00E636AA">
        <w:t>m</w:t>
      </w:r>
      <w:r w:rsidR="007F55EF">
        <w:t>L</w:t>
      </w:r>
      <w:r w:rsidR="00E636AA">
        <w:t xml:space="preserve">). The combined organic layers were dried </w:t>
      </w:r>
      <w:r w:rsidR="007F55EF">
        <w:t>(</w:t>
      </w:r>
      <w:r w:rsidR="00E636AA">
        <w:t>MgSO</w:t>
      </w:r>
      <w:r w:rsidR="00E636AA" w:rsidRPr="005E4797">
        <w:rPr>
          <w:vertAlign w:val="subscript"/>
        </w:rPr>
        <w:t>4</w:t>
      </w:r>
      <w:r w:rsidR="007F55EF">
        <w:t>)</w:t>
      </w:r>
      <w:r w:rsidR="00E636AA">
        <w:t xml:space="preserve"> and </w:t>
      </w:r>
      <w:r w:rsidR="007F55EF">
        <w:t xml:space="preserve">evaporated under reduced pressure to </w:t>
      </w:r>
      <w:r w:rsidR="00E636AA">
        <w:t>yield the crude product as a pale yellow solid.</w:t>
      </w:r>
      <w:r w:rsidR="007F55EF">
        <w:t xml:space="preserve"> </w:t>
      </w:r>
      <w:r>
        <w:t>The solid was</w:t>
      </w:r>
      <w:r w:rsidR="007F55EF">
        <w:t xml:space="preserve"> </w:t>
      </w:r>
      <w:r w:rsidR="00E636AA">
        <w:t xml:space="preserve">dissolved in warm </w:t>
      </w:r>
      <w:proofErr w:type="spellStart"/>
      <w:r w:rsidR="00E636AA">
        <w:t>EtOAc</w:t>
      </w:r>
      <w:proofErr w:type="spellEnd"/>
      <w:r w:rsidR="00E636AA">
        <w:t xml:space="preserve"> (</w:t>
      </w:r>
      <w:r w:rsidR="007F55EF">
        <w:t xml:space="preserve">ca. </w:t>
      </w:r>
      <w:r w:rsidR="009E7AFA">
        <w:t>5</w:t>
      </w:r>
      <w:r w:rsidR="00E636AA">
        <w:t>0</w:t>
      </w:r>
      <w:r w:rsidR="007855A4">
        <w:t xml:space="preserve"> </w:t>
      </w:r>
      <w:r w:rsidR="00E636AA">
        <w:t>m</w:t>
      </w:r>
      <w:r w:rsidR="007855A4">
        <w:t>L</w:t>
      </w:r>
      <w:r w:rsidR="00E636AA">
        <w:t xml:space="preserve">) and cooled </w:t>
      </w:r>
      <w:r w:rsidR="007F55EF">
        <w:t>(</w:t>
      </w:r>
      <w:r w:rsidR="00EF3275" w:rsidRPr="00DC7434">
        <w:t>–</w:t>
      </w:r>
      <w:r w:rsidR="007F55EF">
        <w:t xml:space="preserve">20 </w:t>
      </w:r>
      <w:r w:rsidR="00E635CB">
        <w:t>°</w:t>
      </w:r>
      <w:r w:rsidR="007F55EF">
        <w:t xml:space="preserve">C) </w:t>
      </w:r>
      <w:r w:rsidR="00E636AA">
        <w:t>overnight</w:t>
      </w:r>
      <w:r w:rsidR="007F55EF">
        <w:t xml:space="preserve"> to give </w:t>
      </w:r>
      <w:r w:rsidR="00E636AA">
        <w:t xml:space="preserve">crystals </w:t>
      </w:r>
      <w:r w:rsidR="007F55EF">
        <w:t xml:space="preserve">which were </w:t>
      </w:r>
      <w:r w:rsidR="00E636AA">
        <w:t>filtered an</w:t>
      </w:r>
      <w:r w:rsidR="00F15354">
        <w:t>d washed with petrol</w:t>
      </w:r>
      <w:r>
        <w:t xml:space="preserve"> </w:t>
      </w:r>
      <w:r w:rsidR="00F15354">
        <w:t xml:space="preserve">to give </w:t>
      </w:r>
      <w:r w:rsidR="00A71136">
        <w:rPr>
          <w:b/>
        </w:rPr>
        <w:t>7</w:t>
      </w:r>
      <w:r w:rsidR="00A71136">
        <w:t xml:space="preserve"> </w:t>
      </w:r>
      <w:r w:rsidR="00E636AA">
        <w:t>as white crystals (22.5</w:t>
      </w:r>
      <w:r w:rsidR="007855A4">
        <w:t xml:space="preserve"> </w:t>
      </w:r>
      <w:r w:rsidR="00E636AA">
        <w:t>g, 11</w:t>
      </w:r>
      <w:r w:rsidR="00EF3275">
        <w:t>7</w:t>
      </w:r>
      <w:r w:rsidR="007855A4">
        <w:t xml:space="preserve"> </w:t>
      </w:r>
      <w:proofErr w:type="spellStart"/>
      <w:r w:rsidR="00E636AA">
        <w:t>mmol</w:t>
      </w:r>
      <w:proofErr w:type="spellEnd"/>
      <w:r w:rsidR="00E636AA">
        <w:t>) 8</w:t>
      </w:r>
      <w:r w:rsidR="007F55EF">
        <w:t>8</w:t>
      </w:r>
      <w:r w:rsidR="00E636AA">
        <w:t>% yield.</w:t>
      </w:r>
    </w:p>
    <w:p w14:paraId="2C281928" w14:textId="5F0809D6" w:rsidR="00C23DAE" w:rsidRDefault="006B49F0" w:rsidP="00C23DAE">
      <w:pPr>
        <w:pStyle w:val="08ArticleText"/>
        <w:spacing w:line="240" w:lineRule="auto"/>
      </w:pPr>
      <w:r>
        <w:tab/>
      </w:r>
      <w:proofErr w:type="spellStart"/>
      <w:r w:rsidR="00F6459A">
        <w:t>Mp</w:t>
      </w:r>
      <w:proofErr w:type="spellEnd"/>
      <w:r w:rsidR="00F6459A">
        <w:t xml:space="preserve">. 49-50 °C (Lit 50-51 °C); </w:t>
      </w:r>
      <w:proofErr w:type="spellStart"/>
      <w:r w:rsidR="00F6459A">
        <w:t>R</w:t>
      </w:r>
      <w:r w:rsidR="00F6459A" w:rsidRPr="00846032">
        <w:rPr>
          <w:vertAlign w:val="subscript"/>
        </w:rPr>
        <w:t>f</w:t>
      </w:r>
      <w:proofErr w:type="spellEnd"/>
      <w:r w:rsidR="00F6459A">
        <w:t xml:space="preserve"> 0.13 (50 % </w:t>
      </w:r>
      <w:proofErr w:type="spellStart"/>
      <w:r w:rsidR="00F6459A">
        <w:t>EtOAc</w:t>
      </w:r>
      <w:proofErr w:type="spellEnd"/>
      <w:r w:rsidR="00F6459A">
        <w:t xml:space="preserve"> in PE, PMA); </w:t>
      </w:r>
      <w:proofErr w:type="spellStart"/>
      <w:r w:rsidR="00F6459A" w:rsidRPr="005E4797">
        <w:rPr>
          <w:b/>
        </w:rPr>
        <w:t>δ</w:t>
      </w:r>
      <w:r w:rsidR="00F6459A" w:rsidRPr="005E4797">
        <w:rPr>
          <w:b/>
          <w:vertAlign w:val="subscript"/>
        </w:rPr>
        <w:t>H</w:t>
      </w:r>
      <w:proofErr w:type="spellEnd"/>
      <w:r w:rsidR="00F6459A">
        <w:t xml:space="preserve"> 1.68</w:t>
      </w:r>
      <w:r w:rsidR="00EF3275" w:rsidRPr="00DC7434">
        <w:t>–</w:t>
      </w:r>
      <w:r w:rsidR="00F6459A">
        <w:t>1.74 (2H, m, CH</w:t>
      </w:r>
      <w:r w:rsidR="00F6459A" w:rsidRPr="0088245A">
        <w:rPr>
          <w:vertAlign w:val="subscript"/>
        </w:rPr>
        <w:t>2</w:t>
      </w:r>
      <w:r w:rsidR="00F6459A">
        <w:t xml:space="preserve">), 2.59 (1H, br. s, </w:t>
      </w:r>
      <w:r w:rsidR="00F6459A" w:rsidRPr="00C92D9C">
        <w:t>OH</w:t>
      </w:r>
      <w:r w:rsidR="00F6459A">
        <w:t xml:space="preserve">), 3.34 (2H, apparent q, </w:t>
      </w:r>
      <w:r w:rsidR="00F6459A" w:rsidRPr="00D37A8A">
        <w:rPr>
          <w:i/>
        </w:rPr>
        <w:t>J</w:t>
      </w:r>
      <w:r w:rsidR="00F6459A">
        <w:rPr>
          <w:i/>
        </w:rPr>
        <w:t xml:space="preserve"> </w:t>
      </w:r>
      <w:r w:rsidR="00F6459A">
        <w:t>6.2, CH</w:t>
      </w:r>
      <w:r w:rsidR="00F6459A" w:rsidRPr="0088245A">
        <w:rPr>
          <w:vertAlign w:val="subscript"/>
        </w:rPr>
        <w:t>2</w:t>
      </w:r>
      <w:r w:rsidR="00F6459A">
        <w:t xml:space="preserve">), 3.67 (2H, t, </w:t>
      </w:r>
      <w:r w:rsidR="00F6459A" w:rsidRPr="00D37A8A">
        <w:rPr>
          <w:i/>
        </w:rPr>
        <w:t>J</w:t>
      </w:r>
      <w:r w:rsidR="00F6459A">
        <w:rPr>
          <w:i/>
        </w:rPr>
        <w:t xml:space="preserve"> </w:t>
      </w:r>
      <w:r w:rsidR="00F6459A">
        <w:t>5.8 Hz, CH</w:t>
      </w:r>
      <w:r w:rsidR="00F6459A" w:rsidRPr="0088245A">
        <w:rPr>
          <w:vertAlign w:val="subscript"/>
        </w:rPr>
        <w:t>2</w:t>
      </w:r>
      <w:r w:rsidR="00F6459A">
        <w:t xml:space="preserve">), 5.08 (1H, br. s, 1H, NH), 5.11 (2H, s, </w:t>
      </w:r>
      <w:r w:rsidR="00F6459A" w:rsidRPr="00C92D9C">
        <w:t>CH</w:t>
      </w:r>
      <w:r w:rsidR="00F6459A" w:rsidRPr="00C92D9C">
        <w:rPr>
          <w:vertAlign w:val="subscript"/>
        </w:rPr>
        <w:t>2</w:t>
      </w:r>
      <w:r w:rsidR="00F6459A">
        <w:t>), 7.30</w:t>
      </w:r>
      <w:r w:rsidR="00EF3275" w:rsidRPr="00DC7434">
        <w:t>–</w:t>
      </w:r>
      <w:r w:rsidR="00F6459A">
        <w:t xml:space="preserve">7.39 (5H, m, </w:t>
      </w:r>
      <w:proofErr w:type="spellStart"/>
      <w:r w:rsidR="00F6459A">
        <w:t>Ph</w:t>
      </w:r>
      <w:proofErr w:type="spellEnd"/>
      <w:r w:rsidR="00F6459A">
        <w:t xml:space="preserve">); </w:t>
      </w:r>
      <w:proofErr w:type="spellStart"/>
      <w:r w:rsidR="00F6459A" w:rsidRPr="00C92D9C">
        <w:rPr>
          <w:b/>
        </w:rPr>
        <w:t>δ</w:t>
      </w:r>
      <w:r w:rsidR="00F6459A" w:rsidRPr="00C92D9C">
        <w:rPr>
          <w:b/>
          <w:vertAlign w:val="subscript"/>
        </w:rPr>
        <w:t>C</w:t>
      </w:r>
      <w:proofErr w:type="spellEnd"/>
      <w:r w:rsidR="00F6459A">
        <w:t xml:space="preserve"> 32.6, 37.7, 59.6, 66.9, 128.1, 128.2, 128.6, 136.5</w:t>
      </w:r>
      <w:r w:rsidR="00655B0B">
        <w:t xml:space="preserve">, </w:t>
      </w:r>
      <w:r w:rsidR="00C23DAE">
        <w:t>157.3</w:t>
      </w:r>
      <w:r w:rsidR="00C23DAE" w:rsidRPr="00C23DAE">
        <w:t>.</w:t>
      </w:r>
    </w:p>
    <w:p w14:paraId="54C2877B" w14:textId="77777777" w:rsidR="00F15354" w:rsidRDefault="00F15354" w:rsidP="003B74C0">
      <w:pPr>
        <w:pStyle w:val="08ArticleText"/>
        <w:spacing w:line="240" w:lineRule="auto"/>
      </w:pPr>
    </w:p>
    <w:p w14:paraId="45D4546C" w14:textId="77777777" w:rsidR="00E636AA" w:rsidRPr="000C41B1" w:rsidRDefault="00E636AA" w:rsidP="003B74C0">
      <w:pPr>
        <w:pStyle w:val="08ArticleText"/>
        <w:spacing w:line="240" w:lineRule="auto"/>
        <w:rPr>
          <w:b/>
          <w:vertAlign w:val="superscript"/>
        </w:rPr>
      </w:pPr>
      <w:r w:rsidRPr="00952E87">
        <w:rPr>
          <w:b/>
        </w:rPr>
        <w:t>B</w:t>
      </w:r>
      <w:r w:rsidR="00F15354">
        <w:rPr>
          <w:b/>
        </w:rPr>
        <w:t>enzyl (3-oxopropyl</w:t>
      </w:r>
      <w:proofErr w:type="gramStart"/>
      <w:r w:rsidR="00F15354">
        <w:rPr>
          <w:b/>
        </w:rPr>
        <w:t>)carbamate</w:t>
      </w:r>
      <w:proofErr w:type="gramEnd"/>
      <w:r w:rsidR="00F15354">
        <w:rPr>
          <w:b/>
        </w:rPr>
        <w:t xml:space="preserve"> </w:t>
      </w:r>
      <w:r w:rsidR="00A71136">
        <w:rPr>
          <w:b/>
        </w:rPr>
        <w:t>8</w:t>
      </w:r>
      <w:r w:rsidR="00A71136">
        <w:rPr>
          <w:b/>
          <w:vertAlign w:val="superscript"/>
        </w:rPr>
        <w:t>5</w:t>
      </w:r>
    </w:p>
    <w:p w14:paraId="7DB78BCC" w14:textId="3D1DBC7C" w:rsidR="00E636AA" w:rsidRDefault="00826028" w:rsidP="009F7B37">
      <w:pPr>
        <w:pStyle w:val="08ArticleText"/>
        <w:spacing w:line="240" w:lineRule="auto"/>
        <w:ind w:firstLine="284"/>
      </w:pPr>
      <w:r>
        <w:t>PCC</w:t>
      </w:r>
      <w:r w:rsidR="00E636AA">
        <w:t xml:space="preserve"> (8.75</w:t>
      </w:r>
      <w:r w:rsidR="007855A4">
        <w:t xml:space="preserve"> </w:t>
      </w:r>
      <w:r w:rsidR="00E636AA">
        <w:t>g, 40.6</w:t>
      </w:r>
      <w:r w:rsidR="007855A4">
        <w:t xml:space="preserve"> </w:t>
      </w:r>
      <w:proofErr w:type="spellStart"/>
      <w:r w:rsidR="00E636AA">
        <w:t>mmol</w:t>
      </w:r>
      <w:proofErr w:type="spellEnd"/>
      <w:r w:rsidR="00E636AA">
        <w:t>, 1.7</w:t>
      </w:r>
      <w:r w:rsidR="007855A4">
        <w:t xml:space="preserve"> </w:t>
      </w:r>
      <w:r w:rsidR="0060775C">
        <w:t>equiv.</w:t>
      </w:r>
      <w:r w:rsidR="00E636AA">
        <w:t>)</w:t>
      </w:r>
      <w:r w:rsidR="0054749E">
        <w:t xml:space="preserve"> and </w:t>
      </w:r>
      <w:proofErr w:type="spellStart"/>
      <w:r w:rsidR="0054749E">
        <w:t>Celite</w:t>
      </w:r>
      <w:proofErr w:type="spellEnd"/>
      <w:r w:rsidR="00EF3275">
        <w:t>©</w:t>
      </w:r>
      <w:r w:rsidR="0054749E">
        <w:t xml:space="preserve"> (9 g)</w:t>
      </w:r>
      <w:r w:rsidR="00E636AA">
        <w:t xml:space="preserve"> w</w:t>
      </w:r>
      <w:r w:rsidR="00F75CA1">
        <w:t>ere</w:t>
      </w:r>
      <w:r w:rsidR="00E636AA">
        <w:t xml:space="preserve"> </w:t>
      </w:r>
      <w:r w:rsidR="0054749E">
        <w:t xml:space="preserve">stirred </w:t>
      </w:r>
      <w:r w:rsidR="00222927">
        <w:t xml:space="preserve">in </w:t>
      </w:r>
      <w:r w:rsidR="00222927" w:rsidRPr="00222927">
        <w:t>CH</w:t>
      </w:r>
      <w:r w:rsidR="00222927" w:rsidRPr="00222927">
        <w:rPr>
          <w:vertAlign w:val="subscript"/>
        </w:rPr>
        <w:t>2</w:t>
      </w:r>
      <w:r w:rsidR="00222927" w:rsidRPr="00222927">
        <w:t>Cl</w:t>
      </w:r>
      <w:r w:rsidR="00222927" w:rsidRPr="00222927">
        <w:rPr>
          <w:vertAlign w:val="subscript"/>
        </w:rPr>
        <w:t>2</w:t>
      </w:r>
      <w:r w:rsidR="00222927" w:rsidRPr="00222927">
        <w:t xml:space="preserve"> </w:t>
      </w:r>
      <w:r w:rsidR="00E636AA">
        <w:t>(50</w:t>
      </w:r>
      <w:r w:rsidR="0054749E">
        <w:t xml:space="preserve"> </w:t>
      </w:r>
      <w:r w:rsidR="00E636AA">
        <w:t>m</w:t>
      </w:r>
      <w:r w:rsidR="007855A4">
        <w:t>L</w:t>
      </w:r>
      <w:r w:rsidR="00E636AA">
        <w:t>)</w:t>
      </w:r>
      <w:r w:rsidR="00F75CA1">
        <w:t xml:space="preserve"> for 5 min whereupon a</w:t>
      </w:r>
      <w:r w:rsidR="00241CCA">
        <w:t xml:space="preserve">lcohol </w:t>
      </w:r>
      <w:r w:rsidR="00A71136">
        <w:rPr>
          <w:b/>
        </w:rPr>
        <w:t xml:space="preserve">7 </w:t>
      </w:r>
      <w:r w:rsidR="00E636AA">
        <w:t>(5</w:t>
      </w:r>
      <w:r w:rsidR="00241CCA">
        <w:t>.0</w:t>
      </w:r>
      <w:r w:rsidR="007855A4">
        <w:t xml:space="preserve"> </w:t>
      </w:r>
      <w:r w:rsidR="00E636AA">
        <w:t>g, 2</w:t>
      </w:r>
      <w:r w:rsidR="00EF3275">
        <w:t>4</w:t>
      </w:r>
      <w:r w:rsidR="00241CCA">
        <w:t xml:space="preserve"> </w:t>
      </w:r>
      <w:proofErr w:type="spellStart"/>
      <w:r w:rsidR="00E636AA">
        <w:t>mmol</w:t>
      </w:r>
      <w:proofErr w:type="spellEnd"/>
      <w:r w:rsidR="00E636AA">
        <w:t xml:space="preserve">) dissolved in </w:t>
      </w:r>
      <w:r w:rsidR="00222927" w:rsidRPr="00222927">
        <w:t>CH</w:t>
      </w:r>
      <w:r w:rsidR="00222927" w:rsidRPr="00222927">
        <w:rPr>
          <w:vertAlign w:val="subscript"/>
        </w:rPr>
        <w:t>2</w:t>
      </w:r>
      <w:r w:rsidR="00222927" w:rsidRPr="00222927">
        <w:t>Cl</w:t>
      </w:r>
      <w:r w:rsidR="00222927" w:rsidRPr="00222927">
        <w:rPr>
          <w:vertAlign w:val="subscript"/>
        </w:rPr>
        <w:t>2</w:t>
      </w:r>
      <w:r w:rsidR="00222927" w:rsidRPr="00222927">
        <w:t xml:space="preserve"> </w:t>
      </w:r>
      <w:r w:rsidR="00E636AA">
        <w:t>(30</w:t>
      </w:r>
      <w:r w:rsidR="007855A4">
        <w:t xml:space="preserve"> </w:t>
      </w:r>
      <w:r w:rsidR="00E636AA">
        <w:t>m</w:t>
      </w:r>
      <w:r w:rsidR="007855A4">
        <w:t>L</w:t>
      </w:r>
      <w:r w:rsidR="00E636AA">
        <w:t xml:space="preserve">) </w:t>
      </w:r>
      <w:r w:rsidR="000C41B1">
        <w:t xml:space="preserve">was </w:t>
      </w:r>
      <w:r w:rsidR="00E636AA">
        <w:t>added</w:t>
      </w:r>
      <w:r w:rsidR="00F75CA1">
        <w:t xml:space="preserve">. After </w:t>
      </w:r>
      <w:r w:rsidR="00E636AA">
        <w:t>4</w:t>
      </w:r>
      <w:r w:rsidR="00241CCA">
        <w:t xml:space="preserve"> </w:t>
      </w:r>
      <w:r w:rsidR="00E636AA">
        <w:t>h</w:t>
      </w:r>
      <w:r w:rsidR="00F75CA1">
        <w:t xml:space="preserve"> t</w:t>
      </w:r>
      <w:r w:rsidR="00E636AA">
        <w:t xml:space="preserve">he reaction was diluted with </w:t>
      </w:r>
      <w:r w:rsidR="00241CCA">
        <w:t>Et</w:t>
      </w:r>
      <w:r w:rsidR="00241CCA" w:rsidRPr="009F7B37">
        <w:rPr>
          <w:vertAlign w:val="subscript"/>
        </w:rPr>
        <w:t>2</w:t>
      </w:r>
      <w:r w:rsidR="00241CCA">
        <w:t xml:space="preserve">O </w:t>
      </w:r>
      <w:r w:rsidR="00E636AA">
        <w:t>(100</w:t>
      </w:r>
      <w:r w:rsidR="007855A4">
        <w:t xml:space="preserve"> </w:t>
      </w:r>
      <w:r w:rsidR="00E636AA">
        <w:t>m</w:t>
      </w:r>
      <w:r w:rsidR="007855A4">
        <w:t>L</w:t>
      </w:r>
      <w:r w:rsidR="00E636AA">
        <w:t xml:space="preserve">) </w:t>
      </w:r>
      <w:r w:rsidR="00F75CA1">
        <w:t xml:space="preserve">and </w:t>
      </w:r>
      <w:r w:rsidR="00241CCA">
        <w:t xml:space="preserve">passed </w:t>
      </w:r>
      <w:r w:rsidR="00E636AA">
        <w:t xml:space="preserve">through a </w:t>
      </w:r>
      <w:r w:rsidR="00F75CA1">
        <w:t xml:space="preserve">short pad of layered </w:t>
      </w:r>
      <w:r w:rsidR="00E636AA">
        <w:t xml:space="preserve">silica and </w:t>
      </w:r>
      <w:proofErr w:type="spellStart"/>
      <w:r w:rsidR="00EF3275">
        <w:t>Celite</w:t>
      </w:r>
      <w:proofErr w:type="spellEnd"/>
      <w:r w:rsidR="00241CCA" w:rsidRPr="009F7B37">
        <w:rPr>
          <w:vertAlign w:val="superscript"/>
        </w:rPr>
        <w:t>©</w:t>
      </w:r>
      <w:r w:rsidR="000C41B1">
        <w:t>.</w:t>
      </w:r>
      <w:r w:rsidR="00241CCA">
        <w:t xml:space="preserve"> </w:t>
      </w:r>
      <w:r w:rsidR="00F75CA1">
        <w:t xml:space="preserve">The </w:t>
      </w:r>
      <w:r w:rsidR="00241CCA">
        <w:t xml:space="preserve">remaining </w:t>
      </w:r>
      <w:r w:rsidR="00E636AA">
        <w:t xml:space="preserve">solids </w:t>
      </w:r>
      <w:r w:rsidR="00F75CA1">
        <w:t xml:space="preserve">were suspended in </w:t>
      </w:r>
      <w:r w:rsidR="00222927" w:rsidRPr="00222927">
        <w:t>CH</w:t>
      </w:r>
      <w:r w:rsidR="00222927" w:rsidRPr="00222927">
        <w:rPr>
          <w:vertAlign w:val="subscript"/>
        </w:rPr>
        <w:t>2</w:t>
      </w:r>
      <w:r w:rsidR="00222927" w:rsidRPr="00222927">
        <w:t>Cl</w:t>
      </w:r>
      <w:r w:rsidR="00222927" w:rsidRPr="00222927">
        <w:rPr>
          <w:vertAlign w:val="subscript"/>
        </w:rPr>
        <w:t>2</w:t>
      </w:r>
      <w:r w:rsidR="00222927" w:rsidRPr="00222927">
        <w:t xml:space="preserve"> </w:t>
      </w:r>
      <w:r w:rsidR="00E636AA">
        <w:t>(25</w:t>
      </w:r>
      <w:r w:rsidR="007855A4">
        <w:t xml:space="preserve"> </w:t>
      </w:r>
      <w:r w:rsidR="00E636AA">
        <w:t>m</w:t>
      </w:r>
      <w:r w:rsidR="007855A4">
        <w:t>L</w:t>
      </w:r>
      <w:r w:rsidR="00E636AA">
        <w:t xml:space="preserve">) </w:t>
      </w:r>
      <w:r w:rsidR="00F75CA1">
        <w:t xml:space="preserve">and precipitated with </w:t>
      </w:r>
      <w:r w:rsidR="00241CCA">
        <w:t>Et</w:t>
      </w:r>
      <w:r w:rsidR="00241CCA" w:rsidRPr="001B61CF">
        <w:rPr>
          <w:vertAlign w:val="subscript"/>
        </w:rPr>
        <w:t>2</w:t>
      </w:r>
      <w:r w:rsidR="00241CCA">
        <w:t>O</w:t>
      </w:r>
      <w:r w:rsidR="00241CCA" w:rsidDel="00241CCA">
        <w:t xml:space="preserve"> </w:t>
      </w:r>
      <w:r w:rsidR="00E636AA">
        <w:t>(50</w:t>
      </w:r>
      <w:r w:rsidR="007855A4">
        <w:t xml:space="preserve"> </w:t>
      </w:r>
      <w:r w:rsidR="00E636AA">
        <w:t>m</w:t>
      </w:r>
      <w:r w:rsidR="007855A4">
        <w:t>L</w:t>
      </w:r>
      <w:r w:rsidR="00E636AA">
        <w:t>)</w:t>
      </w:r>
      <w:r w:rsidR="00241CCA">
        <w:t xml:space="preserve"> and this mixture passed through the same pad. </w:t>
      </w:r>
      <w:r w:rsidR="00E636AA">
        <w:t xml:space="preserve">This process was repeated </w:t>
      </w:r>
      <w:r w:rsidR="00241CCA">
        <w:t xml:space="preserve">a further </w:t>
      </w:r>
      <w:r w:rsidR="00E636AA">
        <w:t xml:space="preserve">three times </w:t>
      </w:r>
      <w:r w:rsidR="00241CCA">
        <w:t xml:space="preserve">and the filtrate evaporated </w:t>
      </w:r>
      <w:r w:rsidR="00EF3275">
        <w:t xml:space="preserve">under reduced pressure </w:t>
      </w:r>
      <w:r w:rsidR="00241CCA">
        <w:t xml:space="preserve">to give </w:t>
      </w:r>
      <w:r w:rsidR="00E636AA">
        <w:t>a yellow oil (</w:t>
      </w:r>
      <w:r w:rsidR="00EF3275">
        <w:t>5.0</w:t>
      </w:r>
      <w:r w:rsidR="00C848C4">
        <w:t xml:space="preserve"> </w:t>
      </w:r>
      <w:r w:rsidR="00E636AA">
        <w:t>g).</w:t>
      </w:r>
      <w:r w:rsidR="000C41B1">
        <w:t xml:space="preserve"> </w:t>
      </w:r>
      <w:r w:rsidR="00241CCA">
        <w:t>C</w:t>
      </w:r>
      <w:r w:rsidR="00E636AA">
        <w:t>olumn chromatography</w:t>
      </w:r>
      <w:r w:rsidR="00761D5E">
        <w:t xml:space="preserve"> (</w:t>
      </w:r>
      <w:r w:rsidR="00E636AA">
        <w:t xml:space="preserve">40% </w:t>
      </w:r>
      <w:proofErr w:type="spellStart"/>
      <w:r w:rsidR="00E636AA">
        <w:t>EtOAc</w:t>
      </w:r>
      <w:proofErr w:type="spellEnd"/>
      <w:r w:rsidR="00241CCA">
        <w:t xml:space="preserve"> in </w:t>
      </w:r>
      <w:r w:rsidR="00761D5E">
        <w:t>PE)</w:t>
      </w:r>
      <w:r w:rsidR="00F15354">
        <w:t xml:space="preserve"> </w:t>
      </w:r>
      <w:r w:rsidR="00241CCA">
        <w:t>gave</w:t>
      </w:r>
      <w:r w:rsidR="00F15354">
        <w:t xml:space="preserve"> </w:t>
      </w:r>
      <w:r w:rsidR="00A71136">
        <w:rPr>
          <w:b/>
        </w:rPr>
        <w:t xml:space="preserve">8 </w:t>
      </w:r>
      <w:r w:rsidR="000C41B1" w:rsidRPr="000C41B1">
        <w:t>as a colourless viscous oil</w:t>
      </w:r>
      <w:r w:rsidR="00E636AA">
        <w:t xml:space="preserve"> (3.0</w:t>
      </w:r>
      <w:r w:rsidR="007855A4">
        <w:t xml:space="preserve"> </w:t>
      </w:r>
      <w:r w:rsidR="00E636AA">
        <w:t>g, 14.5</w:t>
      </w:r>
      <w:r w:rsidR="007855A4">
        <w:t xml:space="preserve"> </w:t>
      </w:r>
      <w:proofErr w:type="spellStart"/>
      <w:r w:rsidR="00E636AA">
        <w:t>mmol</w:t>
      </w:r>
      <w:proofErr w:type="spellEnd"/>
      <w:r w:rsidR="00E636AA">
        <w:t xml:space="preserve">) </w:t>
      </w:r>
      <w:r w:rsidR="00241CCA">
        <w:t xml:space="preserve">in </w:t>
      </w:r>
      <w:r w:rsidR="00EF3275">
        <w:t>60</w:t>
      </w:r>
      <w:r w:rsidR="00E636AA">
        <w:t>% yield.</w:t>
      </w:r>
    </w:p>
    <w:p w14:paraId="5B994FB9" w14:textId="456FE97C" w:rsidR="00F6459A" w:rsidRDefault="00361976" w:rsidP="00F6459A">
      <w:pPr>
        <w:pStyle w:val="08ArticleText"/>
        <w:spacing w:line="240" w:lineRule="auto"/>
      </w:pPr>
      <w:r>
        <w:tab/>
      </w:r>
      <w:proofErr w:type="spellStart"/>
      <w:r w:rsidR="00F6459A">
        <w:t>R</w:t>
      </w:r>
      <w:r w:rsidR="00F6459A" w:rsidRPr="00846032">
        <w:rPr>
          <w:vertAlign w:val="subscript"/>
        </w:rPr>
        <w:t>f</w:t>
      </w:r>
      <w:proofErr w:type="spellEnd"/>
      <w:r w:rsidR="00F6459A">
        <w:t xml:space="preserve"> 0.4 (50% </w:t>
      </w:r>
      <w:proofErr w:type="spellStart"/>
      <w:r w:rsidR="00F6459A">
        <w:t>EtOAc</w:t>
      </w:r>
      <w:proofErr w:type="spellEnd"/>
      <w:r w:rsidR="00F6459A">
        <w:t xml:space="preserve"> in petrol, PMA); </w:t>
      </w:r>
      <w:proofErr w:type="spellStart"/>
      <w:r w:rsidR="00F6459A" w:rsidRPr="00BE23A2">
        <w:rPr>
          <w:b/>
        </w:rPr>
        <w:t>δ</w:t>
      </w:r>
      <w:r w:rsidR="00F6459A" w:rsidRPr="00BE23A2">
        <w:rPr>
          <w:b/>
          <w:vertAlign w:val="subscript"/>
        </w:rPr>
        <w:t>H</w:t>
      </w:r>
      <w:proofErr w:type="spellEnd"/>
      <w:r w:rsidR="00F6459A">
        <w:t xml:space="preserve"> 2.75 (2H, t, </w:t>
      </w:r>
      <w:r w:rsidR="00F6459A" w:rsidRPr="008F35E0">
        <w:rPr>
          <w:i/>
        </w:rPr>
        <w:t>J</w:t>
      </w:r>
      <w:r w:rsidR="00F6459A">
        <w:rPr>
          <w:i/>
        </w:rPr>
        <w:t xml:space="preserve"> </w:t>
      </w:r>
      <w:r w:rsidR="00F6459A">
        <w:t xml:space="preserve">5.7 Hz, </w:t>
      </w:r>
      <w:r w:rsidR="00F6459A" w:rsidRPr="00BE23A2">
        <w:t>CH</w:t>
      </w:r>
      <w:r w:rsidR="00F6459A" w:rsidRPr="00BE23A2">
        <w:rPr>
          <w:vertAlign w:val="subscript"/>
        </w:rPr>
        <w:t>2</w:t>
      </w:r>
      <w:r w:rsidR="00F6459A" w:rsidRPr="00BE23A2">
        <w:t xml:space="preserve">), 3.49 (2H, </w:t>
      </w:r>
      <w:r w:rsidR="00655B0B">
        <w:t xml:space="preserve">apparent </w:t>
      </w:r>
      <w:r w:rsidR="00F6459A" w:rsidRPr="00BE23A2">
        <w:t xml:space="preserve">q, </w:t>
      </w:r>
      <w:r w:rsidR="00F6459A" w:rsidRPr="00BE23A2">
        <w:rPr>
          <w:i/>
        </w:rPr>
        <w:t xml:space="preserve">J </w:t>
      </w:r>
      <w:r w:rsidR="00F6459A">
        <w:t>6.0 Hz</w:t>
      </w:r>
      <w:r w:rsidR="00F6459A" w:rsidRPr="00BE23A2">
        <w:t>, CH</w:t>
      </w:r>
      <w:r w:rsidR="00F6459A" w:rsidRPr="00BE23A2">
        <w:rPr>
          <w:vertAlign w:val="subscript"/>
        </w:rPr>
        <w:t>2</w:t>
      </w:r>
      <w:r w:rsidR="00F6459A" w:rsidRPr="00BE23A2">
        <w:t>), 5.09 (2H, s, CH</w:t>
      </w:r>
      <w:r w:rsidR="00F6459A" w:rsidRPr="00BE23A2">
        <w:rPr>
          <w:vertAlign w:val="subscript"/>
        </w:rPr>
        <w:t>2</w:t>
      </w:r>
      <w:r w:rsidR="00F6459A" w:rsidRPr="00BE23A2">
        <w:t xml:space="preserve">), 5.15 (1H, </w:t>
      </w:r>
      <w:proofErr w:type="spellStart"/>
      <w:r w:rsidR="00F6459A">
        <w:t>br</w:t>
      </w:r>
      <w:proofErr w:type="spellEnd"/>
      <w:r w:rsidR="00F6459A">
        <w:t xml:space="preserve"> s</w:t>
      </w:r>
      <w:r w:rsidR="00F6459A" w:rsidRPr="00BE23A2">
        <w:t>, HN), 7.3</w:t>
      </w:r>
      <w:r w:rsidR="00F6459A">
        <w:t>0-7.39</w:t>
      </w:r>
      <w:r w:rsidR="00F6459A" w:rsidRPr="00BE23A2">
        <w:t xml:space="preserve"> (5H,</w:t>
      </w:r>
      <w:r w:rsidR="00F6459A">
        <w:t xml:space="preserve"> m,</w:t>
      </w:r>
      <w:r w:rsidR="00F6459A" w:rsidRPr="00BE23A2">
        <w:t xml:space="preserve"> </w:t>
      </w:r>
      <w:proofErr w:type="spellStart"/>
      <w:r w:rsidR="00F6459A">
        <w:t>Ar</w:t>
      </w:r>
      <w:proofErr w:type="spellEnd"/>
      <w:r w:rsidR="00F6459A" w:rsidRPr="00BE23A2">
        <w:t>), 9.81 (1H,</w:t>
      </w:r>
      <w:r w:rsidR="00F6459A">
        <w:t xml:space="preserve"> s,</w:t>
      </w:r>
      <w:r w:rsidR="00F6459A" w:rsidRPr="00BE23A2">
        <w:t xml:space="preserve"> CHO)</w:t>
      </w:r>
      <w:r w:rsidR="00F6459A">
        <w:t xml:space="preserve">; </w:t>
      </w:r>
      <w:proofErr w:type="spellStart"/>
      <w:r w:rsidR="00F6459A" w:rsidRPr="0089326C">
        <w:rPr>
          <w:b/>
        </w:rPr>
        <w:t>δ</w:t>
      </w:r>
      <w:r w:rsidR="00F6459A" w:rsidRPr="0089326C">
        <w:rPr>
          <w:b/>
          <w:vertAlign w:val="subscript"/>
        </w:rPr>
        <w:t>C</w:t>
      </w:r>
      <w:proofErr w:type="spellEnd"/>
      <w:r w:rsidR="00F6459A">
        <w:t xml:space="preserve"> 34.6, 44.2, 66.9, 128.2, 128.3, 128.7, 136.5, 165.4, 201.3</w:t>
      </w:r>
      <w:r w:rsidR="00761D5E">
        <w:t>;</w:t>
      </w:r>
      <w:r w:rsidR="00761D5E">
        <w:rPr>
          <w:b/>
          <w:i/>
        </w:rPr>
        <w:t xml:space="preserve"> </w:t>
      </w:r>
      <w:proofErr w:type="spellStart"/>
      <w:r w:rsidR="00F6459A">
        <w:rPr>
          <w:b/>
          <w:i/>
        </w:rPr>
        <w:t>v</w:t>
      </w:r>
      <w:r w:rsidR="00F6459A" w:rsidRPr="00355BB7">
        <w:rPr>
          <w:b/>
          <w:vertAlign w:val="subscript"/>
        </w:rPr>
        <w:t>max</w:t>
      </w:r>
      <w:proofErr w:type="spellEnd"/>
      <w:r w:rsidR="00F6459A">
        <w:t xml:space="preserve"> 3445, 1704, 1645</w:t>
      </w:r>
      <w:r w:rsidR="00EF3275">
        <w:t xml:space="preserve"> cm</w:t>
      </w:r>
      <w:r w:rsidR="00EF3275" w:rsidRPr="00846032">
        <w:rPr>
          <w:vertAlign w:val="superscript"/>
        </w:rPr>
        <w:t>-1</w:t>
      </w:r>
      <w:r w:rsidR="00EF3275">
        <w:t>.</w:t>
      </w:r>
    </w:p>
    <w:p w14:paraId="0E693CD5" w14:textId="77777777" w:rsidR="00C031BC" w:rsidRDefault="00C031BC" w:rsidP="003B74C0">
      <w:pPr>
        <w:pStyle w:val="08ArticleText"/>
        <w:spacing w:line="240" w:lineRule="auto"/>
        <w:rPr>
          <w:b/>
        </w:rPr>
      </w:pPr>
    </w:p>
    <w:p w14:paraId="764F6262" w14:textId="77777777" w:rsidR="00E636AA" w:rsidRDefault="00E636AA" w:rsidP="003B74C0">
      <w:pPr>
        <w:pStyle w:val="08ArticleText"/>
        <w:spacing w:line="240" w:lineRule="auto"/>
        <w:rPr>
          <w:b/>
        </w:rPr>
      </w:pPr>
      <w:r w:rsidRPr="00952E87">
        <w:rPr>
          <w:b/>
        </w:rPr>
        <w:t>Benzyl (3-hydroxy-4-nitrobutyl</w:t>
      </w:r>
      <w:proofErr w:type="gramStart"/>
      <w:r w:rsidRPr="00952E87">
        <w:rPr>
          <w:b/>
        </w:rPr>
        <w:t>)carbamate</w:t>
      </w:r>
      <w:proofErr w:type="gramEnd"/>
      <w:r w:rsidR="00F15354">
        <w:rPr>
          <w:b/>
        </w:rPr>
        <w:t xml:space="preserve"> </w:t>
      </w:r>
      <w:r w:rsidR="00A71136">
        <w:rPr>
          <w:b/>
        </w:rPr>
        <w:t>9</w:t>
      </w:r>
    </w:p>
    <w:p w14:paraId="5E7E53D8" w14:textId="614AF557" w:rsidR="00E636AA" w:rsidRDefault="00572344" w:rsidP="003B74C0">
      <w:pPr>
        <w:pStyle w:val="08ArticleText"/>
        <w:spacing w:line="240" w:lineRule="auto"/>
      </w:pPr>
      <w:r>
        <w:rPr>
          <w:b/>
        </w:rPr>
        <w:tab/>
      </w:r>
      <w:r w:rsidR="00395EA3" w:rsidRPr="00036C02">
        <w:t xml:space="preserve">Aldehyde </w:t>
      </w:r>
      <w:r w:rsidR="00A71136">
        <w:rPr>
          <w:b/>
        </w:rPr>
        <w:t>8</w:t>
      </w:r>
      <w:r w:rsidR="00A71136">
        <w:t xml:space="preserve"> </w:t>
      </w:r>
      <w:r w:rsidR="00E636AA">
        <w:t>(2.2</w:t>
      </w:r>
      <w:r w:rsidR="007855A4">
        <w:t xml:space="preserve"> </w:t>
      </w:r>
      <w:r w:rsidR="00E636AA">
        <w:t>g, 10.2</w:t>
      </w:r>
      <w:r w:rsidR="007855A4">
        <w:t xml:space="preserve"> </w:t>
      </w:r>
      <w:proofErr w:type="spellStart"/>
      <w:r w:rsidR="00E636AA">
        <w:t>mmol</w:t>
      </w:r>
      <w:proofErr w:type="spellEnd"/>
      <w:r w:rsidR="00E636AA">
        <w:t xml:space="preserve">) and </w:t>
      </w:r>
      <w:r w:rsidR="00395EA3">
        <w:t xml:space="preserve">nitromethane </w:t>
      </w:r>
      <w:r w:rsidR="00E636AA">
        <w:t>(18.7</w:t>
      </w:r>
      <w:r w:rsidR="007855A4">
        <w:t xml:space="preserve"> </w:t>
      </w:r>
      <w:r w:rsidR="00E636AA">
        <w:t>g, 16.</w:t>
      </w:r>
      <w:r w:rsidR="009206D0">
        <w:t xml:space="preserve">5 </w:t>
      </w:r>
      <w:r w:rsidR="00E636AA">
        <w:t>m</w:t>
      </w:r>
      <w:r w:rsidR="007855A4">
        <w:t>L</w:t>
      </w:r>
      <w:r w:rsidR="00E636AA">
        <w:t xml:space="preserve">, </w:t>
      </w:r>
      <w:r w:rsidR="009206D0">
        <w:t>0.</w:t>
      </w:r>
      <w:r w:rsidR="00E636AA">
        <w:t>3</w:t>
      </w:r>
      <w:r w:rsidR="00EF3275">
        <w:t>1</w:t>
      </w:r>
      <w:r w:rsidR="007855A4">
        <w:t xml:space="preserve"> </w:t>
      </w:r>
      <w:proofErr w:type="spellStart"/>
      <w:r w:rsidR="00E636AA">
        <w:t>mol</w:t>
      </w:r>
      <w:proofErr w:type="spellEnd"/>
      <w:r w:rsidR="00E636AA">
        <w:t>, 30</w:t>
      </w:r>
      <w:r w:rsidR="007855A4">
        <w:t xml:space="preserve"> </w:t>
      </w:r>
      <w:r w:rsidR="0060775C">
        <w:t>equiv.</w:t>
      </w:r>
      <w:r w:rsidR="00E636AA">
        <w:t>) w</w:t>
      </w:r>
      <w:r w:rsidR="0089326C">
        <w:t>ere</w:t>
      </w:r>
      <w:r w:rsidR="00E636AA">
        <w:t xml:space="preserve"> dissolved in </w:t>
      </w:r>
      <w:r w:rsidR="00222927" w:rsidRPr="00222927">
        <w:t>CH</w:t>
      </w:r>
      <w:r w:rsidR="00222927" w:rsidRPr="00222927">
        <w:rPr>
          <w:vertAlign w:val="subscript"/>
        </w:rPr>
        <w:t>2</w:t>
      </w:r>
      <w:r w:rsidR="00222927" w:rsidRPr="00222927">
        <w:t>Cl</w:t>
      </w:r>
      <w:r w:rsidR="00222927" w:rsidRPr="00222927">
        <w:rPr>
          <w:vertAlign w:val="subscript"/>
        </w:rPr>
        <w:t>2</w:t>
      </w:r>
      <w:r w:rsidR="00222927" w:rsidRPr="00222927">
        <w:t xml:space="preserve"> </w:t>
      </w:r>
      <w:r w:rsidR="00E636AA">
        <w:t>(20</w:t>
      </w:r>
      <w:r w:rsidR="007855A4">
        <w:t xml:space="preserve"> </w:t>
      </w:r>
      <w:r w:rsidR="00E636AA">
        <w:t>m</w:t>
      </w:r>
      <w:r w:rsidR="007855A4">
        <w:t>L</w:t>
      </w:r>
      <w:r w:rsidR="00E636AA">
        <w:t xml:space="preserve">) and cooled </w:t>
      </w:r>
      <w:r w:rsidR="0089326C">
        <w:t>(</w:t>
      </w:r>
      <w:r w:rsidR="00E636AA">
        <w:t>0°C</w:t>
      </w:r>
      <w:r w:rsidR="0089326C">
        <w:t>)</w:t>
      </w:r>
      <w:r w:rsidR="00E636AA">
        <w:t>. DIPEA (3.7</w:t>
      </w:r>
      <w:r w:rsidR="007855A4">
        <w:t xml:space="preserve"> </w:t>
      </w:r>
      <w:r w:rsidR="00E636AA">
        <w:t>g, 5</w:t>
      </w:r>
      <w:r w:rsidR="007855A4">
        <w:t xml:space="preserve"> </w:t>
      </w:r>
      <w:r w:rsidR="00E636AA">
        <w:t>m</w:t>
      </w:r>
      <w:r w:rsidR="007855A4">
        <w:t>L</w:t>
      </w:r>
      <w:r w:rsidR="00E636AA">
        <w:t>, 28.6</w:t>
      </w:r>
      <w:r w:rsidR="007855A4">
        <w:t xml:space="preserve"> </w:t>
      </w:r>
      <w:proofErr w:type="spellStart"/>
      <w:r w:rsidR="00E636AA">
        <w:t>mmol</w:t>
      </w:r>
      <w:proofErr w:type="spellEnd"/>
      <w:r w:rsidR="00E636AA">
        <w:t>, 2.8</w:t>
      </w:r>
      <w:r w:rsidR="007855A4">
        <w:t xml:space="preserve"> </w:t>
      </w:r>
      <w:r w:rsidR="0060775C">
        <w:t>equiv.</w:t>
      </w:r>
      <w:r w:rsidR="00E636AA">
        <w:t xml:space="preserve">) was added to the solution </w:t>
      </w:r>
      <w:r w:rsidR="009206D0">
        <w:t xml:space="preserve">in a </w:t>
      </w:r>
      <w:r w:rsidR="00E636AA">
        <w:t>drop</w:t>
      </w:r>
      <w:r w:rsidR="00EF3275">
        <w:t>-</w:t>
      </w:r>
      <w:r w:rsidR="00E636AA">
        <w:t xml:space="preserve">wise </w:t>
      </w:r>
      <w:r w:rsidR="009206D0">
        <w:t xml:space="preserve">manner </w:t>
      </w:r>
      <w:r w:rsidR="00E636AA">
        <w:t xml:space="preserve">and </w:t>
      </w:r>
      <w:r w:rsidR="00395EA3">
        <w:t xml:space="preserve">the mixture </w:t>
      </w:r>
      <w:r w:rsidR="00E636AA">
        <w:t xml:space="preserve">stirred for 5 days. </w:t>
      </w:r>
      <w:r w:rsidR="00EF3275">
        <w:t>NH</w:t>
      </w:r>
      <w:r w:rsidR="00EF3275" w:rsidRPr="00846032">
        <w:rPr>
          <w:vertAlign w:val="subscript"/>
        </w:rPr>
        <w:t>4</w:t>
      </w:r>
      <w:r w:rsidR="00EF3275">
        <w:t>Cl</w:t>
      </w:r>
      <w:r w:rsidR="00E636AA">
        <w:t xml:space="preserve"> </w:t>
      </w:r>
      <w:r w:rsidR="00EF3275">
        <w:t xml:space="preserve">solution </w:t>
      </w:r>
      <w:r w:rsidR="00E636AA">
        <w:t>(</w:t>
      </w:r>
      <w:r w:rsidR="00EA4151">
        <w:t xml:space="preserve">aqueous, </w:t>
      </w:r>
      <w:r w:rsidR="00E636AA">
        <w:t>sat</w:t>
      </w:r>
      <w:r w:rsidR="007F0D6A">
        <w:t xml:space="preserve">urated, </w:t>
      </w:r>
      <w:r w:rsidR="00E636AA">
        <w:t>250</w:t>
      </w:r>
      <w:r w:rsidR="007855A4">
        <w:t xml:space="preserve"> </w:t>
      </w:r>
      <w:r w:rsidR="00E636AA">
        <w:t>m</w:t>
      </w:r>
      <w:r w:rsidR="007855A4">
        <w:t>L</w:t>
      </w:r>
      <w:r w:rsidR="00E636AA">
        <w:t>) was</w:t>
      </w:r>
      <w:r w:rsidR="00395EA3">
        <w:t xml:space="preserve"> </w:t>
      </w:r>
      <w:r w:rsidR="00E636AA">
        <w:t xml:space="preserve">added </w:t>
      </w:r>
      <w:r w:rsidR="00395EA3">
        <w:t xml:space="preserve">and </w:t>
      </w:r>
      <w:r w:rsidR="00E636AA">
        <w:t>stirr</w:t>
      </w:r>
      <w:r w:rsidR="00395EA3">
        <w:t xml:space="preserve">ing continued </w:t>
      </w:r>
      <w:r w:rsidR="00E636AA">
        <w:t xml:space="preserve">for 10 min. The </w:t>
      </w:r>
      <w:r w:rsidR="00395EA3">
        <w:t xml:space="preserve">organic </w:t>
      </w:r>
      <w:r w:rsidR="00E636AA">
        <w:t>layer w</w:t>
      </w:r>
      <w:r w:rsidR="00395EA3">
        <w:t>as</w:t>
      </w:r>
      <w:r w:rsidR="00E636AA">
        <w:t xml:space="preserve"> separated and the aqueous layer extracted with </w:t>
      </w:r>
      <w:r w:rsidR="00222927" w:rsidRPr="00222927">
        <w:t>CH</w:t>
      </w:r>
      <w:r w:rsidR="00222927" w:rsidRPr="00222927">
        <w:rPr>
          <w:vertAlign w:val="subscript"/>
        </w:rPr>
        <w:t>2</w:t>
      </w:r>
      <w:r w:rsidR="00222927" w:rsidRPr="00222927">
        <w:t>Cl</w:t>
      </w:r>
      <w:r w:rsidR="00222927" w:rsidRPr="00222927">
        <w:rPr>
          <w:vertAlign w:val="subscript"/>
        </w:rPr>
        <w:t>2</w:t>
      </w:r>
      <w:r w:rsidR="00F75CA1">
        <w:t xml:space="preserve"> </w:t>
      </w:r>
      <w:r w:rsidR="00E636AA">
        <w:t>(3</w:t>
      </w:r>
      <w:r w:rsidR="0089326C">
        <w:t xml:space="preserve"> </w:t>
      </w:r>
      <w:r w:rsidR="00E636AA">
        <w:t>x</w:t>
      </w:r>
      <w:r w:rsidR="0089326C">
        <w:t xml:space="preserve"> </w:t>
      </w:r>
      <w:r w:rsidR="00E636AA">
        <w:t>100</w:t>
      </w:r>
      <w:r w:rsidR="007855A4">
        <w:t xml:space="preserve"> </w:t>
      </w:r>
      <w:r w:rsidR="00E636AA">
        <w:t>m</w:t>
      </w:r>
      <w:r w:rsidR="007855A4">
        <w:t>L</w:t>
      </w:r>
      <w:r w:rsidR="00E636AA">
        <w:t>). The</w:t>
      </w:r>
      <w:r w:rsidR="0089326C">
        <w:t xml:space="preserve"> </w:t>
      </w:r>
      <w:r w:rsidR="00395EA3">
        <w:t xml:space="preserve">combined </w:t>
      </w:r>
      <w:r w:rsidR="0089326C">
        <w:t>organic</w:t>
      </w:r>
      <w:r w:rsidR="00E636AA">
        <w:t xml:space="preserve"> layers were dried</w:t>
      </w:r>
      <w:r w:rsidR="00395EA3">
        <w:t xml:space="preserve"> (</w:t>
      </w:r>
      <w:r w:rsidR="00E636AA">
        <w:t>MgSO</w:t>
      </w:r>
      <w:r w:rsidR="00E636AA" w:rsidRPr="0089326C">
        <w:rPr>
          <w:vertAlign w:val="subscript"/>
        </w:rPr>
        <w:t>4</w:t>
      </w:r>
      <w:r w:rsidR="00395EA3">
        <w:t>)</w:t>
      </w:r>
      <w:r w:rsidR="00A30127">
        <w:t xml:space="preserve">, </w:t>
      </w:r>
      <w:r w:rsidR="00395EA3">
        <w:t xml:space="preserve">evaporated </w:t>
      </w:r>
      <w:r w:rsidR="00EA4151">
        <w:t xml:space="preserve">under reduced pressure </w:t>
      </w:r>
      <w:r w:rsidR="00395EA3">
        <w:t xml:space="preserve">and the </w:t>
      </w:r>
      <w:r w:rsidR="00E636AA">
        <w:t xml:space="preserve">crude product </w:t>
      </w:r>
      <w:r w:rsidR="00395EA3">
        <w:t>(</w:t>
      </w:r>
      <w:r w:rsidR="00E636AA">
        <w:t>4.8</w:t>
      </w:r>
      <w:r w:rsidR="007855A4">
        <w:t xml:space="preserve"> </w:t>
      </w:r>
      <w:r w:rsidR="00E636AA">
        <w:t>g</w:t>
      </w:r>
      <w:r w:rsidR="00395EA3">
        <w:t xml:space="preserve">) </w:t>
      </w:r>
      <w:r w:rsidR="00E636AA">
        <w:t>purified by column chromatography</w:t>
      </w:r>
      <w:r w:rsidR="00A30127">
        <w:t xml:space="preserve"> in </w:t>
      </w:r>
      <w:r w:rsidR="00E636AA">
        <w:t xml:space="preserve">50% </w:t>
      </w:r>
      <w:proofErr w:type="spellStart"/>
      <w:r w:rsidR="00E636AA">
        <w:t>EtOAc</w:t>
      </w:r>
      <w:proofErr w:type="spellEnd"/>
      <w:r w:rsidR="00A30127">
        <w:t xml:space="preserve"> in petrol to give </w:t>
      </w:r>
      <w:r w:rsidR="00A71136">
        <w:rPr>
          <w:b/>
        </w:rPr>
        <w:t>9</w:t>
      </w:r>
      <w:r w:rsidR="00A71136">
        <w:t xml:space="preserve"> </w:t>
      </w:r>
      <w:r w:rsidR="00E636AA">
        <w:t>(2.</w:t>
      </w:r>
      <w:r w:rsidR="00EA4151">
        <w:t xml:space="preserve">5 </w:t>
      </w:r>
      <w:r w:rsidR="00E636AA">
        <w:t>g, 9.2</w:t>
      </w:r>
      <w:r w:rsidR="007855A4">
        <w:t xml:space="preserve"> </w:t>
      </w:r>
      <w:proofErr w:type="spellStart"/>
      <w:r w:rsidR="00E636AA">
        <w:t>mmol</w:t>
      </w:r>
      <w:proofErr w:type="spellEnd"/>
      <w:r w:rsidR="00E636AA">
        <w:t xml:space="preserve">) </w:t>
      </w:r>
      <w:r w:rsidR="00A30127">
        <w:t xml:space="preserve">in </w:t>
      </w:r>
      <w:r w:rsidR="00E636AA">
        <w:t>90% yield as a clear colourless oil.</w:t>
      </w:r>
    </w:p>
    <w:p w14:paraId="2F636441" w14:textId="1DFDC76F" w:rsidR="00355BB7" w:rsidRDefault="00361976" w:rsidP="003B74C0">
      <w:pPr>
        <w:pStyle w:val="08ArticleText"/>
        <w:spacing w:line="240" w:lineRule="auto"/>
      </w:pPr>
      <w:r>
        <w:tab/>
      </w:r>
      <w:proofErr w:type="spellStart"/>
      <w:r w:rsidR="00F6459A">
        <w:t>R</w:t>
      </w:r>
      <w:r w:rsidR="00F6459A" w:rsidRPr="00846032">
        <w:rPr>
          <w:vertAlign w:val="subscript"/>
        </w:rPr>
        <w:t>f</w:t>
      </w:r>
      <w:proofErr w:type="spellEnd"/>
      <w:r w:rsidR="00F6459A">
        <w:t xml:space="preserve"> 0.29</w:t>
      </w:r>
      <w:r w:rsidR="00F6459A" w:rsidRPr="001143AF">
        <w:t xml:space="preserve"> (50% </w:t>
      </w:r>
      <w:proofErr w:type="spellStart"/>
      <w:r w:rsidR="00F6459A" w:rsidRPr="001143AF">
        <w:t>EtOAc</w:t>
      </w:r>
      <w:proofErr w:type="spellEnd"/>
      <w:r w:rsidR="00F6459A" w:rsidRPr="001143AF">
        <w:t xml:space="preserve"> in </w:t>
      </w:r>
      <w:r w:rsidR="005B1298">
        <w:t>PE</w:t>
      </w:r>
      <w:r w:rsidR="00F6459A">
        <w:t xml:space="preserve">, </w:t>
      </w:r>
      <w:r w:rsidR="00F6459A" w:rsidRPr="001143AF">
        <w:t>PMA)</w:t>
      </w:r>
      <w:r w:rsidR="00F6459A">
        <w:t>;</w:t>
      </w:r>
      <w:r w:rsidR="00F6459A">
        <w:rPr>
          <w:b/>
        </w:rPr>
        <w:t xml:space="preserve"> </w:t>
      </w:r>
      <w:proofErr w:type="spellStart"/>
      <w:r w:rsidR="00F6459A" w:rsidRPr="001143AF">
        <w:rPr>
          <w:b/>
        </w:rPr>
        <w:t>δ</w:t>
      </w:r>
      <w:r w:rsidR="00F6459A" w:rsidRPr="001143AF">
        <w:rPr>
          <w:b/>
          <w:vertAlign w:val="subscript"/>
        </w:rPr>
        <w:t>H</w:t>
      </w:r>
      <w:proofErr w:type="spellEnd"/>
      <w:r w:rsidR="00F6459A">
        <w:t xml:space="preserve"> 1.56</w:t>
      </w:r>
      <w:r w:rsidR="00EA4151" w:rsidRPr="00DC7434">
        <w:t>–</w:t>
      </w:r>
      <w:r w:rsidR="00F6459A">
        <w:t xml:space="preserve">1.73 (2H, m, </w:t>
      </w:r>
      <w:r w:rsidR="00F6459A" w:rsidRPr="001143AF">
        <w:t>CH</w:t>
      </w:r>
      <w:r w:rsidR="00F6459A" w:rsidRPr="001143AF">
        <w:rPr>
          <w:vertAlign w:val="subscript"/>
        </w:rPr>
        <w:t>2</w:t>
      </w:r>
      <w:r w:rsidR="00F6459A">
        <w:t>), 3.2</w:t>
      </w:r>
      <w:r w:rsidR="005B1298">
        <w:t>2</w:t>
      </w:r>
      <w:r w:rsidR="00EA4151" w:rsidRPr="00DC7434">
        <w:t>–</w:t>
      </w:r>
      <w:r w:rsidR="00F6459A">
        <w:t>3.</w:t>
      </w:r>
      <w:r w:rsidR="005B1298">
        <w:t>29</w:t>
      </w:r>
      <w:r w:rsidR="00F6459A">
        <w:t xml:space="preserve"> (1H, m, </w:t>
      </w:r>
      <w:r w:rsidR="00F6459A" w:rsidRPr="001143AF">
        <w:t>CH</w:t>
      </w:r>
      <w:r w:rsidR="00F6459A">
        <w:t>), 3.5</w:t>
      </w:r>
      <w:r w:rsidR="005B1298">
        <w:t>4</w:t>
      </w:r>
      <w:r w:rsidR="00EA4151" w:rsidRPr="00DC7434">
        <w:t>–</w:t>
      </w:r>
      <w:r w:rsidR="00F6459A">
        <w:t>3.6</w:t>
      </w:r>
      <w:r w:rsidR="005B1298">
        <w:t>6</w:t>
      </w:r>
      <w:r w:rsidR="00F6459A">
        <w:t xml:space="preserve"> (1H, m, </w:t>
      </w:r>
      <w:r w:rsidR="00F6459A" w:rsidRPr="001143AF">
        <w:t>CH</w:t>
      </w:r>
      <w:r w:rsidR="00F6459A">
        <w:t>), 3.8</w:t>
      </w:r>
      <w:r w:rsidR="005B1298">
        <w:t>5</w:t>
      </w:r>
      <w:r w:rsidR="00F6459A">
        <w:t xml:space="preserve"> (1H,</w:t>
      </w:r>
      <w:r w:rsidR="00F6459A" w:rsidRPr="001143AF">
        <w:t xml:space="preserve"> </w:t>
      </w:r>
      <w:proofErr w:type="spellStart"/>
      <w:r w:rsidR="00F6459A">
        <w:t>br</w:t>
      </w:r>
      <w:proofErr w:type="spellEnd"/>
      <w:r w:rsidR="00F6459A">
        <w:t xml:space="preserve"> s, </w:t>
      </w:r>
      <w:r w:rsidR="00F6459A" w:rsidRPr="001143AF">
        <w:t>OH</w:t>
      </w:r>
      <w:r w:rsidR="00F6459A">
        <w:t>), 4.3</w:t>
      </w:r>
      <w:r w:rsidR="005B1298">
        <w:t>6</w:t>
      </w:r>
      <w:r w:rsidR="00EA4151" w:rsidRPr="00DC7434">
        <w:t>–</w:t>
      </w:r>
      <w:r w:rsidR="00F6459A">
        <w:t>4.4</w:t>
      </w:r>
      <w:r w:rsidR="005B1298">
        <w:t>7</w:t>
      </w:r>
      <w:r w:rsidR="00F6459A">
        <w:t xml:space="preserve"> (3H, m, </w:t>
      </w:r>
      <w:r w:rsidR="00F6459A" w:rsidRPr="001143AF">
        <w:t>CH</w:t>
      </w:r>
      <w:r w:rsidR="00F6459A" w:rsidRPr="001143AF">
        <w:rPr>
          <w:vertAlign w:val="subscript"/>
        </w:rPr>
        <w:t>2</w:t>
      </w:r>
      <w:r w:rsidR="005B1298">
        <w:rPr>
          <w:vertAlign w:val="subscript"/>
        </w:rPr>
        <w:t>,</w:t>
      </w:r>
      <w:r w:rsidR="00F6459A">
        <w:rPr>
          <w:vertAlign w:val="subscript"/>
        </w:rPr>
        <w:t xml:space="preserve"> </w:t>
      </w:r>
      <w:r w:rsidR="00F6459A" w:rsidRPr="001143AF">
        <w:t>CH</w:t>
      </w:r>
      <w:r w:rsidR="00F6459A">
        <w:t>), 5.0</w:t>
      </w:r>
      <w:r w:rsidR="005B1298">
        <w:t>5</w:t>
      </w:r>
      <w:r w:rsidR="00F6459A">
        <w:t xml:space="preserve"> (1H, </w:t>
      </w:r>
      <w:proofErr w:type="spellStart"/>
      <w:r w:rsidR="00F6459A">
        <w:t>br</w:t>
      </w:r>
      <w:proofErr w:type="spellEnd"/>
      <w:r w:rsidR="00F6459A">
        <w:t xml:space="preserve"> s, </w:t>
      </w:r>
      <w:r w:rsidR="00F6459A" w:rsidRPr="00036C02">
        <w:t>NH</w:t>
      </w:r>
      <w:r w:rsidR="00F6459A">
        <w:t>), 5.1</w:t>
      </w:r>
      <w:r w:rsidR="005B1298">
        <w:t>2</w:t>
      </w:r>
      <w:r w:rsidR="00F6459A">
        <w:t xml:space="preserve"> (2H, s, </w:t>
      </w:r>
      <w:r w:rsidR="00F6459A" w:rsidRPr="001143AF">
        <w:t>CH</w:t>
      </w:r>
      <w:r w:rsidR="00F6459A" w:rsidRPr="001143AF">
        <w:rPr>
          <w:vertAlign w:val="subscript"/>
        </w:rPr>
        <w:t>2</w:t>
      </w:r>
      <w:r w:rsidR="00F6459A">
        <w:t>), 7.3</w:t>
      </w:r>
      <w:r w:rsidR="005B1298">
        <w:t>0</w:t>
      </w:r>
      <w:r w:rsidR="00EA4151" w:rsidRPr="00DC7434">
        <w:t>–</w:t>
      </w:r>
      <w:r w:rsidR="00F6459A">
        <w:t>7.4</w:t>
      </w:r>
      <w:r w:rsidR="005B1298">
        <w:t>0</w:t>
      </w:r>
      <w:r w:rsidR="00F6459A">
        <w:t xml:space="preserve"> (5H, m, </w:t>
      </w:r>
      <w:proofErr w:type="spellStart"/>
      <w:r w:rsidR="00F6459A">
        <w:t>Ph</w:t>
      </w:r>
      <w:proofErr w:type="spellEnd"/>
      <w:r w:rsidR="00F6459A">
        <w:t xml:space="preserve">); </w:t>
      </w:r>
      <w:proofErr w:type="spellStart"/>
      <w:r w:rsidR="00F6459A" w:rsidRPr="001143AF">
        <w:rPr>
          <w:b/>
        </w:rPr>
        <w:t>δ</w:t>
      </w:r>
      <w:r w:rsidR="00F6459A" w:rsidRPr="001143AF">
        <w:rPr>
          <w:b/>
          <w:vertAlign w:val="subscript"/>
        </w:rPr>
        <w:t>C</w:t>
      </w:r>
      <w:proofErr w:type="spellEnd"/>
      <w:r w:rsidR="00F6459A">
        <w:t xml:space="preserve"> 34.</w:t>
      </w:r>
      <w:r w:rsidR="002A29A3">
        <w:t>3</w:t>
      </w:r>
      <w:r w:rsidR="00F6459A">
        <w:t>, 37.1, 6</w:t>
      </w:r>
      <w:r w:rsidR="002A29A3">
        <w:t>6.0</w:t>
      </w:r>
      <w:r w:rsidR="00F6459A">
        <w:t>, 67.4, 80.</w:t>
      </w:r>
      <w:r w:rsidR="002A29A3">
        <w:t>4</w:t>
      </w:r>
      <w:r w:rsidR="00F6459A">
        <w:t>, 128.</w:t>
      </w:r>
      <w:r w:rsidR="002A29A3">
        <w:t>3</w:t>
      </w:r>
      <w:r w:rsidR="00F6459A">
        <w:t>, 128.5, 128.</w:t>
      </w:r>
      <w:r w:rsidR="005B1298">
        <w:t>8</w:t>
      </w:r>
      <w:r w:rsidR="00F6459A">
        <w:t>, 136.</w:t>
      </w:r>
      <w:r w:rsidR="002A29A3">
        <w:t>3</w:t>
      </w:r>
      <w:r w:rsidR="00F6459A">
        <w:t xml:space="preserve">, </w:t>
      </w:r>
      <w:r w:rsidR="00861408">
        <w:t>1</w:t>
      </w:r>
      <w:r w:rsidR="005403DB">
        <w:t>57.7</w:t>
      </w:r>
      <w:r w:rsidR="00F6459A">
        <w:t xml:space="preserve">; </w:t>
      </w:r>
      <w:proofErr w:type="spellStart"/>
      <w:r w:rsidR="00F6459A">
        <w:rPr>
          <w:b/>
          <w:i/>
        </w:rPr>
        <w:t>v</w:t>
      </w:r>
      <w:r w:rsidR="00F6459A" w:rsidRPr="00355BB7">
        <w:rPr>
          <w:b/>
          <w:vertAlign w:val="subscript"/>
        </w:rPr>
        <w:t>max</w:t>
      </w:r>
      <w:proofErr w:type="spellEnd"/>
      <w:r w:rsidR="00F6459A">
        <w:t xml:space="preserve"> 3404, 3034, 1692, 1553</w:t>
      </w:r>
      <w:r w:rsidR="00EA4151">
        <w:t xml:space="preserve"> cm</w:t>
      </w:r>
      <w:r w:rsidR="00EA4151" w:rsidRPr="00846032">
        <w:rPr>
          <w:vertAlign w:val="superscript"/>
        </w:rPr>
        <w:t>-1</w:t>
      </w:r>
      <w:r w:rsidR="00F6459A">
        <w:t xml:space="preserve">; </w:t>
      </w:r>
      <w:r w:rsidR="00F6459A" w:rsidRPr="00355BB7">
        <w:t>HRMS(CI) found 269.1134, C</w:t>
      </w:r>
      <w:r w:rsidR="00F6459A" w:rsidRPr="00355BB7">
        <w:rPr>
          <w:vertAlign w:val="subscript"/>
        </w:rPr>
        <w:t>12</w:t>
      </w:r>
      <w:r w:rsidR="00F6459A" w:rsidRPr="00355BB7">
        <w:t>H</w:t>
      </w:r>
      <w:r w:rsidR="00F6459A" w:rsidRPr="00355BB7">
        <w:rPr>
          <w:vertAlign w:val="subscript"/>
        </w:rPr>
        <w:t>17</w:t>
      </w:r>
      <w:r w:rsidR="00F6459A" w:rsidRPr="00355BB7">
        <w:t>N</w:t>
      </w:r>
      <w:r w:rsidR="00F6459A" w:rsidRPr="00355BB7">
        <w:rPr>
          <w:vertAlign w:val="subscript"/>
        </w:rPr>
        <w:t>2</w:t>
      </w:r>
      <w:r w:rsidR="00F6459A" w:rsidRPr="00355BB7">
        <w:t>O</w:t>
      </w:r>
      <w:r w:rsidR="00F6459A" w:rsidRPr="00355BB7">
        <w:rPr>
          <w:vertAlign w:val="subscript"/>
        </w:rPr>
        <w:t>5</w:t>
      </w:r>
      <w:r w:rsidR="00F6459A" w:rsidRPr="00355BB7">
        <w:t xml:space="preserve"> ([M+H]</w:t>
      </w:r>
      <w:r w:rsidR="00F6459A" w:rsidRPr="00355BB7">
        <w:rPr>
          <w:vertAlign w:val="superscript"/>
        </w:rPr>
        <w:t>+</w:t>
      </w:r>
      <w:r w:rsidR="00F6459A" w:rsidRPr="00355BB7">
        <w:t>) requires</w:t>
      </w:r>
      <w:r w:rsidR="00F6459A">
        <w:t xml:space="preserve"> 269.1132</w:t>
      </w:r>
      <w:r w:rsidR="00F6459A" w:rsidRPr="00355BB7">
        <w:t>.</w:t>
      </w:r>
    </w:p>
    <w:p w14:paraId="7D5001AE" w14:textId="2BD8A0F4" w:rsidR="00E636AA" w:rsidRPr="001D2EA5" w:rsidRDefault="00E636AA" w:rsidP="003B74C0">
      <w:pPr>
        <w:pStyle w:val="08ArticleText"/>
        <w:spacing w:line="240" w:lineRule="auto"/>
      </w:pPr>
      <w:r w:rsidRPr="00952E87">
        <w:rPr>
          <w:b/>
        </w:rPr>
        <w:t>Benzyl (4-di-</w:t>
      </w:r>
      <w:r w:rsidR="00EA4151">
        <w:rPr>
          <w:b/>
        </w:rPr>
        <w:t>B</w:t>
      </w:r>
      <w:r w:rsidRPr="00952E87">
        <w:rPr>
          <w:b/>
        </w:rPr>
        <w:t>oc-guanid</w:t>
      </w:r>
      <w:r w:rsidR="004E7E8F">
        <w:rPr>
          <w:b/>
        </w:rPr>
        <w:t>ino-3-hydroxybutyl</w:t>
      </w:r>
      <w:proofErr w:type="gramStart"/>
      <w:r w:rsidR="004E7E8F">
        <w:rPr>
          <w:b/>
        </w:rPr>
        <w:t>)carbamate</w:t>
      </w:r>
      <w:proofErr w:type="gramEnd"/>
      <w:r w:rsidR="004E7E8F">
        <w:rPr>
          <w:b/>
        </w:rPr>
        <w:t xml:space="preserve"> </w:t>
      </w:r>
      <w:r w:rsidR="00A71136">
        <w:rPr>
          <w:b/>
        </w:rPr>
        <w:t>11</w:t>
      </w:r>
    </w:p>
    <w:p w14:paraId="015D7D88" w14:textId="41A8639C" w:rsidR="00E636AA" w:rsidRDefault="00A30127" w:rsidP="003B74C0">
      <w:pPr>
        <w:pStyle w:val="08ArticleText"/>
        <w:spacing w:line="240" w:lineRule="auto"/>
      </w:pPr>
      <w:r>
        <w:tab/>
      </w:r>
      <w:r w:rsidR="00E636AA">
        <w:t>NiCl</w:t>
      </w:r>
      <w:r w:rsidR="000275C9">
        <w:rPr>
          <w:vertAlign w:val="subscript"/>
        </w:rPr>
        <w:t>2</w:t>
      </w:r>
      <w:r w:rsidR="000275C9" w:rsidRPr="00036C02">
        <w:rPr>
          <w:vertAlign w:val="superscript"/>
        </w:rPr>
        <w:t>.</w:t>
      </w:r>
      <w:r w:rsidR="00E636AA">
        <w:t>6H</w:t>
      </w:r>
      <w:r w:rsidR="00E636AA" w:rsidRPr="00036C02">
        <w:rPr>
          <w:vertAlign w:val="subscript"/>
        </w:rPr>
        <w:t>2</w:t>
      </w:r>
      <w:r w:rsidR="00E636AA">
        <w:t>O (5.3</w:t>
      </w:r>
      <w:r w:rsidR="007855A4">
        <w:t xml:space="preserve"> </w:t>
      </w:r>
      <w:r w:rsidR="00E636AA">
        <w:t>g, 149</w:t>
      </w:r>
      <w:r w:rsidR="007855A4">
        <w:t xml:space="preserve"> </w:t>
      </w:r>
      <w:proofErr w:type="spellStart"/>
      <w:r w:rsidR="00E636AA">
        <w:t>mmol</w:t>
      </w:r>
      <w:proofErr w:type="spellEnd"/>
      <w:r w:rsidR="00E636AA">
        <w:t>, 3</w:t>
      </w:r>
      <w:r w:rsidR="007855A4">
        <w:t xml:space="preserve"> </w:t>
      </w:r>
      <w:r w:rsidR="0060775C">
        <w:t>equiv.</w:t>
      </w:r>
      <w:r w:rsidR="00E636AA">
        <w:t xml:space="preserve">) </w:t>
      </w:r>
      <w:r w:rsidR="009206D0">
        <w:t xml:space="preserve">dissolved </w:t>
      </w:r>
      <w:r w:rsidR="00E636AA">
        <w:t>in methanol (400</w:t>
      </w:r>
      <w:r w:rsidR="007855A4">
        <w:t xml:space="preserve"> </w:t>
      </w:r>
      <w:r w:rsidR="00E636AA">
        <w:t>m</w:t>
      </w:r>
      <w:r w:rsidR="007855A4">
        <w:t>L</w:t>
      </w:r>
      <w:r w:rsidR="00E636AA">
        <w:t>)</w:t>
      </w:r>
      <w:r w:rsidR="001D2EA5">
        <w:t xml:space="preserve"> was cooled (0</w:t>
      </w:r>
      <w:r w:rsidR="00EA4151">
        <w:t xml:space="preserve"> </w:t>
      </w:r>
      <w:r w:rsidR="001D2EA5">
        <w:t>°C) and</w:t>
      </w:r>
      <w:r w:rsidR="00E636AA">
        <w:t xml:space="preserve"> NaBH</w:t>
      </w:r>
      <w:r w:rsidR="00E636AA" w:rsidRPr="00036C02">
        <w:rPr>
          <w:vertAlign w:val="subscript"/>
        </w:rPr>
        <w:t>4</w:t>
      </w:r>
      <w:r w:rsidR="00E636AA">
        <w:t xml:space="preserve"> (2.5</w:t>
      </w:r>
      <w:r w:rsidR="007855A4">
        <w:t xml:space="preserve"> </w:t>
      </w:r>
      <w:r w:rsidR="00E636AA">
        <w:t>g, 67</w:t>
      </w:r>
      <w:r w:rsidR="00EA4151">
        <w:t xml:space="preserve"> </w:t>
      </w:r>
      <w:proofErr w:type="spellStart"/>
      <w:r w:rsidR="00E636AA">
        <w:t>mmol</w:t>
      </w:r>
      <w:proofErr w:type="spellEnd"/>
      <w:r w:rsidR="00E636AA">
        <w:t>, 9</w:t>
      </w:r>
      <w:r w:rsidR="007855A4">
        <w:t xml:space="preserve"> </w:t>
      </w:r>
      <w:r w:rsidR="0060775C">
        <w:t>equiv.</w:t>
      </w:r>
      <w:r w:rsidR="00E636AA">
        <w:t xml:space="preserve">) was added slowly </w:t>
      </w:r>
      <w:r w:rsidR="00EA4151">
        <w:t xml:space="preserve">in small portions in such a way as to prevent excessive foaming and following this </w:t>
      </w:r>
      <w:r w:rsidR="009206D0">
        <w:t xml:space="preserve">the mixture </w:t>
      </w:r>
      <w:r w:rsidR="00EA4151">
        <w:t xml:space="preserve">was </w:t>
      </w:r>
      <w:r w:rsidR="00F15354">
        <w:t>stirred for 45</w:t>
      </w:r>
      <w:r>
        <w:t xml:space="preserve"> </w:t>
      </w:r>
      <w:r w:rsidR="00F15354">
        <w:t xml:space="preserve">mins. </w:t>
      </w:r>
      <w:r w:rsidR="000275C9">
        <w:t xml:space="preserve">Alcohol </w:t>
      </w:r>
      <w:r w:rsidR="00F75CA1">
        <w:rPr>
          <w:b/>
        </w:rPr>
        <w:t>9</w:t>
      </w:r>
      <w:r w:rsidR="00E636AA">
        <w:t xml:space="preserve"> (2</w:t>
      </w:r>
      <w:r>
        <w:t>.00</w:t>
      </w:r>
      <w:r w:rsidR="007855A4">
        <w:t xml:space="preserve"> </w:t>
      </w:r>
      <w:r w:rsidR="00E636AA">
        <w:t>g, 7.45</w:t>
      </w:r>
      <w:r w:rsidR="007855A4">
        <w:t xml:space="preserve"> </w:t>
      </w:r>
      <w:proofErr w:type="spellStart"/>
      <w:r w:rsidR="00E636AA">
        <w:t>mmol</w:t>
      </w:r>
      <w:proofErr w:type="spellEnd"/>
      <w:r w:rsidR="00E636AA">
        <w:t>)</w:t>
      </w:r>
      <w:r w:rsidR="009206D0">
        <w:t xml:space="preserve"> dissolved in methanol (25 mL),</w:t>
      </w:r>
      <w:r w:rsidR="00E636AA">
        <w:t xml:space="preserve"> was </w:t>
      </w:r>
      <w:r w:rsidR="000275C9">
        <w:t xml:space="preserve">then </w:t>
      </w:r>
      <w:r w:rsidR="00E636AA">
        <w:t>added followed by</w:t>
      </w:r>
      <w:r w:rsidR="00193159">
        <w:t xml:space="preserve"> the </w:t>
      </w:r>
      <w:r w:rsidR="00E636AA">
        <w:t>careful addition of further NaBH</w:t>
      </w:r>
      <w:r w:rsidR="00E636AA" w:rsidRPr="00036C02">
        <w:rPr>
          <w:vertAlign w:val="subscript"/>
        </w:rPr>
        <w:t>4</w:t>
      </w:r>
      <w:r w:rsidR="00E636AA">
        <w:t xml:space="preserve"> (5.6</w:t>
      </w:r>
      <w:r w:rsidR="007855A4">
        <w:t xml:space="preserve"> </w:t>
      </w:r>
      <w:r w:rsidR="00E636AA">
        <w:t>g, 149</w:t>
      </w:r>
      <w:r w:rsidR="007855A4">
        <w:t xml:space="preserve"> </w:t>
      </w:r>
      <w:proofErr w:type="spellStart"/>
      <w:r w:rsidR="00E636AA">
        <w:t>mmol</w:t>
      </w:r>
      <w:proofErr w:type="spellEnd"/>
      <w:r w:rsidR="00E636AA">
        <w:t>, 20</w:t>
      </w:r>
      <w:r w:rsidR="007855A4">
        <w:t xml:space="preserve"> </w:t>
      </w:r>
      <w:r w:rsidR="0060775C">
        <w:t>equiv.</w:t>
      </w:r>
      <w:r w:rsidR="00E636AA">
        <w:t>)</w:t>
      </w:r>
      <w:r w:rsidR="005F13A3">
        <w:t xml:space="preserve"> in </w:t>
      </w:r>
      <w:r w:rsidR="00F75CA1">
        <w:t xml:space="preserve">small </w:t>
      </w:r>
      <w:r w:rsidR="005F13A3">
        <w:t>portions over 30 mins</w:t>
      </w:r>
      <w:r w:rsidR="00193159">
        <w:t xml:space="preserve">. After </w:t>
      </w:r>
      <w:r w:rsidR="00E636AA">
        <w:t>2 h</w:t>
      </w:r>
      <w:r w:rsidR="00193159">
        <w:t xml:space="preserve"> t</w:t>
      </w:r>
      <w:r w:rsidR="00E636AA">
        <w:t xml:space="preserve">he </w:t>
      </w:r>
      <w:r w:rsidR="00193159">
        <w:t xml:space="preserve">mixture </w:t>
      </w:r>
      <w:r w:rsidR="00E636AA">
        <w:t xml:space="preserve">was filtered through a pad of </w:t>
      </w:r>
      <w:proofErr w:type="spellStart"/>
      <w:r w:rsidR="00EA4151">
        <w:t>C</w:t>
      </w:r>
      <w:r w:rsidR="00E636AA">
        <w:t>elite</w:t>
      </w:r>
      <w:proofErr w:type="spellEnd"/>
      <w:r w:rsidR="00193159" w:rsidRPr="00036C02">
        <w:rPr>
          <w:vertAlign w:val="superscript"/>
        </w:rPr>
        <w:t>©</w:t>
      </w:r>
      <w:r w:rsidR="00E636AA">
        <w:t xml:space="preserve"> which </w:t>
      </w:r>
      <w:r w:rsidR="00193159">
        <w:t xml:space="preserve">was </w:t>
      </w:r>
      <w:r w:rsidR="00E636AA">
        <w:t>washed with methanol (2</w:t>
      </w:r>
      <w:r w:rsidR="001D2EA5">
        <w:t xml:space="preserve"> </w:t>
      </w:r>
      <w:r w:rsidR="00E636AA">
        <w:t>x</w:t>
      </w:r>
      <w:r w:rsidR="001D2EA5">
        <w:t xml:space="preserve"> </w:t>
      </w:r>
      <w:r w:rsidR="00E636AA">
        <w:t>80</w:t>
      </w:r>
      <w:r w:rsidR="007855A4">
        <w:t xml:space="preserve"> </w:t>
      </w:r>
      <w:r w:rsidR="00E636AA">
        <w:t>m</w:t>
      </w:r>
      <w:r w:rsidR="007855A4">
        <w:t>L</w:t>
      </w:r>
      <w:r w:rsidR="00E636AA">
        <w:t xml:space="preserve">). </w:t>
      </w:r>
      <w:proofErr w:type="spellStart"/>
      <w:r w:rsidR="00E636AA">
        <w:t>Triethylamine</w:t>
      </w:r>
      <w:proofErr w:type="spellEnd"/>
      <w:r w:rsidR="00E636AA">
        <w:t xml:space="preserve"> (66</w:t>
      </w:r>
      <w:r w:rsidR="007855A4">
        <w:t xml:space="preserve"> </w:t>
      </w:r>
      <w:r w:rsidR="00E636AA">
        <w:t>g, 92</w:t>
      </w:r>
      <w:r w:rsidR="007855A4">
        <w:t xml:space="preserve"> </w:t>
      </w:r>
      <w:r w:rsidR="00E636AA">
        <w:t>m</w:t>
      </w:r>
      <w:r w:rsidR="007855A4">
        <w:t>L</w:t>
      </w:r>
      <w:r w:rsidR="00E636AA">
        <w:t xml:space="preserve">, </w:t>
      </w:r>
      <w:r w:rsidR="000275C9">
        <w:t xml:space="preserve">0.65 </w:t>
      </w:r>
      <w:proofErr w:type="spellStart"/>
      <w:r w:rsidR="00E636AA">
        <w:t>mol</w:t>
      </w:r>
      <w:proofErr w:type="spellEnd"/>
      <w:r w:rsidR="00E636AA">
        <w:t>, 88</w:t>
      </w:r>
      <w:r w:rsidR="007855A4">
        <w:t xml:space="preserve"> </w:t>
      </w:r>
      <w:r w:rsidR="0060775C">
        <w:t>equiv.</w:t>
      </w:r>
      <w:r w:rsidR="00E636AA">
        <w:t xml:space="preserve">) was added to the </w:t>
      </w:r>
      <w:r w:rsidR="00193159">
        <w:t>filtrate and the mixture stirred for 1 h</w:t>
      </w:r>
      <w:r w:rsidR="008416EC">
        <w:t>.</w:t>
      </w:r>
      <w:r w:rsidR="00F75CA1">
        <w:t xml:space="preserve"> </w:t>
      </w:r>
      <w:r w:rsidR="00193159" w:rsidRPr="00036C02">
        <w:rPr>
          <w:i/>
        </w:rPr>
        <w:t>N,N</w:t>
      </w:r>
      <w:r w:rsidR="00193159" w:rsidRPr="00193159">
        <w:t>′-Di-Boc-1</w:t>
      </w:r>
      <w:r w:rsidR="00193159" w:rsidRPr="00846032">
        <w:rPr>
          <w:i/>
        </w:rPr>
        <w:t>H</w:t>
      </w:r>
      <w:r w:rsidR="00193159" w:rsidRPr="00193159">
        <w:t>-pyrazole-1-carboxamidine</w:t>
      </w:r>
      <w:r w:rsidR="00E636AA">
        <w:t xml:space="preserve"> </w:t>
      </w:r>
      <w:r w:rsidR="001D2EA5">
        <w:rPr>
          <w:b/>
        </w:rPr>
        <w:t xml:space="preserve">10 </w:t>
      </w:r>
      <w:r w:rsidR="00E636AA">
        <w:t>(2.77</w:t>
      </w:r>
      <w:r w:rsidR="00DF65A9">
        <w:t xml:space="preserve"> </w:t>
      </w:r>
      <w:r w:rsidR="00E636AA">
        <w:t>g, 8.94</w:t>
      </w:r>
      <w:r w:rsidR="00DF65A9">
        <w:t xml:space="preserve"> </w:t>
      </w:r>
      <w:proofErr w:type="spellStart"/>
      <w:r w:rsidR="00E636AA">
        <w:t>mmol</w:t>
      </w:r>
      <w:proofErr w:type="spellEnd"/>
      <w:r w:rsidR="00E636AA">
        <w:t>, 1.2</w:t>
      </w:r>
      <w:r w:rsidR="00DF65A9">
        <w:t xml:space="preserve"> </w:t>
      </w:r>
      <w:r w:rsidR="0060775C">
        <w:t>equiv.</w:t>
      </w:r>
      <w:r w:rsidR="00E636AA">
        <w:t xml:space="preserve">) was </w:t>
      </w:r>
      <w:r w:rsidR="00193159">
        <w:t xml:space="preserve">then </w:t>
      </w:r>
      <w:r w:rsidR="00E636AA">
        <w:t xml:space="preserve">added and the </w:t>
      </w:r>
      <w:r w:rsidR="00193159">
        <w:t xml:space="preserve">mixture </w:t>
      </w:r>
      <w:r w:rsidR="00E636AA">
        <w:t>stirred for 3 days.</w:t>
      </w:r>
      <w:r w:rsidR="006B49F0">
        <w:t xml:space="preserve"> </w:t>
      </w:r>
      <w:r w:rsidR="00193159">
        <w:t>The methanol was evaporated</w:t>
      </w:r>
      <w:r w:rsidR="00193159" w:rsidRPr="00846032">
        <w:t xml:space="preserve"> </w:t>
      </w:r>
      <w:r w:rsidR="00846032" w:rsidRPr="00846032">
        <w:t xml:space="preserve">under reduced pressure </w:t>
      </w:r>
      <w:r w:rsidR="00193159" w:rsidRPr="00036C02">
        <w:t>a</w:t>
      </w:r>
      <w:r w:rsidR="00E636AA">
        <w:t>nd the resulting viscous oil dissolved in water (400</w:t>
      </w:r>
      <w:r w:rsidR="00DF65A9">
        <w:t xml:space="preserve"> </w:t>
      </w:r>
      <w:r w:rsidR="00E636AA">
        <w:t>m</w:t>
      </w:r>
      <w:r w:rsidR="00DF65A9">
        <w:t>L</w:t>
      </w:r>
      <w:r w:rsidR="00E636AA">
        <w:t>)</w:t>
      </w:r>
      <w:r w:rsidR="00193159">
        <w:t>,</w:t>
      </w:r>
      <w:r w:rsidR="00E636AA">
        <w:t xml:space="preserve"> </w:t>
      </w:r>
      <w:r w:rsidR="00193159">
        <w:t xml:space="preserve">which </w:t>
      </w:r>
      <w:r w:rsidR="00E636AA">
        <w:t>was</w:t>
      </w:r>
      <w:r w:rsidR="00193159">
        <w:t xml:space="preserve"> then</w:t>
      </w:r>
      <w:r w:rsidR="00E636AA">
        <w:t xml:space="preserve"> extracted with </w:t>
      </w:r>
      <w:proofErr w:type="spellStart"/>
      <w:r w:rsidR="00E636AA">
        <w:t>EtOAc</w:t>
      </w:r>
      <w:proofErr w:type="spellEnd"/>
      <w:r w:rsidR="00E636AA">
        <w:t xml:space="preserve"> (3</w:t>
      </w:r>
      <w:r w:rsidR="001D2EA5">
        <w:t xml:space="preserve"> </w:t>
      </w:r>
      <w:r w:rsidR="00E636AA">
        <w:t>x</w:t>
      </w:r>
      <w:r w:rsidR="001D2EA5">
        <w:t xml:space="preserve"> </w:t>
      </w:r>
      <w:r w:rsidR="00E636AA">
        <w:t>100</w:t>
      </w:r>
      <w:r w:rsidR="00DF65A9">
        <w:t xml:space="preserve"> </w:t>
      </w:r>
      <w:r w:rsidR="00E636AA">
        <w:t>m</w:t>
      </w:r>
      <w:r w:rsidR="00DF65A9">
        <w:t>L</w:t>
      </w:r>
      <w:r w:rsidR="00E636AA">
        <w:t xml:space="preserve">). The </w:t>
      </w:r>
      <w:r w:rsidR="00193159">
        <w:t xml:space="preserve">combined </w:t>
      </w:r>
      <w:r w:rsidR="00E636AA">
        <w:t xml:space="preserve">organic extracts were dried </w:t>
      </w:r>
      <w:r w:rsidR="00193159">
        <w:t>(</w:t>
      </w:r>
      <w:r w:rsidR="00E636AA">
        <w:t>MgSO</w:t>
      </w:r>
      <w:r w:rsidR="00E636AA" w:rsidRPr="001D2EA5">
        <w:rPr>
          <w:vertAlign w:val="subscript"/>
        </w:rPr>
        <w:t>4</w:t>
      </w:r>
      <w:r w:rsidR="00193159">
        <w:t xml:space="preserve">) </w:t>
      </w:r>
      <w:r w:rsidR="00E636AA">
        <w:t xml:space="preserve">and </w:t>
      </w:r>
      <w:r w:rsidR="00193159">
        <w:t>evaporated</w:t>
      </w:r>
      <w:r w:rsidR="00846032">
        <w:t xml:space="preserve"> under reduce pressure </w:t>
      </w:r>
      <w:r w:rsidR="00F15354">
        <w:t xml:space="preserve">to </w:t>
      </w:r>
      <w:r w:rsidR="00193159">
        <w:t xml:space="preserve">give </w:t>
      </w:r>
      <w:r w:rsidR="00F15354">
        <w:t xml:space="preserve">crude </w:t>
      </w:r>
      <w:r w:rsidR="001D2EA5">
        <w:rPr>
          <w:b/>
        </w:rPr>
        <w:t>9</w:t>
      </w:r>
      <w:r w:rsidR="00E636AA">
        <w:t xml:space="preserve"> (4.6</w:t>
      </w:r>
      <w:r w:rsidR="00DF65A9">
        <w:t xml:space="preserve"> </w:t>
      </w:r>
      <w:r w:rsidR="00E636AA">
        <w:t>g) as a viscous purple oil.</w:t>
      </w:r>
      <w:r w:rsidR="00193159">
        <w:t xml:space="preserve"> Purification </w:t>
      </w:r>
      <w:r w:rsidR="00E636AA">
        <w:t>by column chromatography</w:t>
      </w:r>
      <w:r w:rsidR="009206D0">
        <w:t xml:space="preserve"> (</w:t>
      </w:r>
      <w:r w:rsidR="00E636AA">
        <w:t xml:space="preserve">35% </w:t>
      </w:r>
      <w:proofErr w:type="spellStart"/>
      <w:r w:rsidR="00E636AA">
        <w:t>EtOAc</w:t>
      </w:r>
      <w:proofErr w:type="spellEnd"/>
      <w:r w:rsidR="00572344">
        <w:t xml:space="preserve"> in </w:t>
      </w:r>
      <w:r w:rsidR="009206D0">
        <w:t xml:space="preserve">PE) </w:t>
      </w:r>
      <w:r w:rsidR="00572344">
        <w:t xml:space="preserve">gave </w:t>
      </w:r>
      <w:r w:rsidR="00A71136">
        <w:rPr>
          <w:b/>
        </w:rPr>
        <w:t xml:space="preserve">11 </w:t>
      </w:r>
      <w:r w:rsidR="00E636AA">
        <w:t>(2.9</w:t>
      </w:r>
      <w:r w:rsidR="00DF65A9">
        <w:t xml:space="preserve"> </w:t>
      </w:r>
      <w:r w:rsidR="00E636AA">
        <w:t>g, 6.0</w:t>
      </w:r>
      <w:r w:rsidR="00DF65A9">
        <w:t xml:space="preserve"> </w:t>
      </w:r>
      <w:proofErr w:type="spellStart"/>
      <w:r w:rsidR="00E636AA">
        <w:t>mmol</w:t>
      </w:r>
      <w:proofErr w:type="spellEnd"/>
      <w:r w:rsidR="00E636AA">
        <w:t>) in a</w:t>
      </w:r>
      <w:r w:rsidR="00572344">
        <w:t>n</w:t>
      </w:r>
      <w:r w:rsidR="00E636AA">
        <w:t xml:space="preserve"> 81% yield as a </w:t>
      </w:r>
      <w:r w:rsidR="00FF0AC6">
        <w:t xml:space="preserve">glassy solid containing trace amounts of </w:t>
      </w:r>
      <w:proofErr w:type="spellStart"/>
      <w:r w:rsidR="00FF0AC6">
        <w:t>EtOAc</w:t>
      </w:r>
      <w:proofErr w:type="spellEnd"/>
      <w:r w:rsidR="00E636AA">
        <w:t>.</w:t>
      </w:r>
    </w:p>
    <w:p w14:paraId="7AA56DB2" w14:textId="78528FE0" w:rsidR="00E636AA" w:rsidRDefault="00361976" w:rsidP="003B74C0">
      <w:pPr>
        <w:pStyle w:val="08ArticleText"/>
        <w:spacing w:line="240" w:lineRule="auto"/>
      </w:pPr>
      <w:r>
        <w:tab/>
      </w:r>
      <w:proofErr w:type="spellStart"/>
      <w:r w:rsidR="00C0273B">
        <w:t>R</w:t>
      </w:r>
      <w:r w:rsidR="00C0273B" w:rsidRPr="00846032">
        <w:rPr>
          <w:vertAlign w:val="subscript"/>
        </w:rPr>
        <w:t>f</w:t>
      </w:r>
      <w:proofErr w:type="spellEnd"/>
      <w:r w:rsidR="00C0273B">
        <w:t xml:space="preserve"> 0.19</w:t>
      </w:r>
      <w:r w:rsidR="00C0273B" w:rsidRPr="001143AF">
        <w:t xml:space="preserve"> (</w:t>
      </w:r>
      <w:r w:rsidR="00C0273B">
        <w:t>4</w:t>
      </w:r>
      <w:r w:rsidR="00C0273B" w:rsidRPr="001143AF">
        <w:t xml:space="preserve">0% </w:t>
      </w:r>
      <w:proofErr w:type="spellStart"/>
      <w:r w:rsidR="00C0273B" w:rsidRPr="001143AF">
        <w:t>EtOAc</w:t>
      </w:r>
      <w:proofErr w:type="spellEnd"/>
      <w:r w:rsidR="00C0273B" w:rsidRPr="001143AF">
        <w:t xml:space="preserve"> in </w:t>
      </w:r>
      <w:r w:rsidR="00227DF9">
        <w:t>PE</w:t>
      </w:r>
      <w:r w:rsidR="00572344">
        <w:t xml:space="preserve">, </w:t>
      </w:r>
      <w:r w:rsidR="00C0273B" w:rsidRPr="001143AF">
        <w:t>PMA)</w:t>
      </w:r>
      <w:r>
        <w:t xml:space="preserve">; </w:t>
      </w:r>
      <w:proofErr w:type="spellStart"/>
      <w:r w:rsidR="00E636AA" w:rsidRPr="00C0273B">
        <w:rPr>
          <w:b/>
        </w:rPr>
        <w:t>δ</w:t>
      </w:r>
      <w:r w:rsidR="00E636AA" w:rsidRPr="00C0273B">
        <w:rPr>
          <w:b/>
          <w:vertAlign w:val="subscript"/>
        </w:rPr>
        <w:t>H</w:t>
      </w:r>
      <w:proofErr w:type="spellEnd"/>
      <w:r w:rsidR="00227DF9">
        <w:t xml:space="preserve"> 1.46</w:t>
      </w:r>
      <w:r w:rsidR="00E636AA">
        <w:t xml:space="preserve"> (9H,</w:t>
      </w:r>
      <w:r w:rsidR="00C0273B">
        <w:t xml:space="preserve"> s,</w:t>
      </w:r>
      <w:r w:rsidR="00E636AA">
        <w:t xml:space="preserve"> </w:t>
      </w:r>
      <w:r w:rsidR="009206D0">
        <w:t>3 x Me)</w:t>
      </w:r>
      <w:r w:rsidR="00E636AA">
        <w:t>, 1.4</w:t>
      </w:r>
      <w:r w:rsidR="00227DF9">
        <w:t>8</w:t>
      </w:r>
      <w:r w:rsidR="00E636AA">
        <w:t xml:space="preserve"> (9H,</w:t>
      </w:r>
      <w:r w:rsidR="00C0273B">
        <w:t xml:space="preserve"> s,</w:t>
      </w:r>
      <w:r w:rsidR="009206D0">
        <w:t xml:space="preserve"> 3 x Me)</w:t>
      </w:r>
      <w:r w:rsidR="00222724">
        <w:t>, 1.5</w:t>
      </w:r>
      <w:r w:rsidR="00227DF9">
        <w:t>3</w:t>
      </w:r>
      <w:r w:rsidR="00EA4151" w:rsidRPr="00DC7434">
        <w:t>–</w:t>
      </w:r>
      <w:r w:rsidR="00222724">
        <w:t>1.6</w:t>
      </w:r>
      <w:r w:rsidR="00227DF9">
        <w:t>6</w:t>
      </w:r>
      <w:r w:rsidR="00E636AA">
        <w:t xml:space="preserve"> (2H,</w:t>
      </w:r>
      <w:r w:rsidR="00C0273B">
        <w:t xml:space="preserve"> m,</w:t>
      </w:r>
      <w:r w:rsidR="00E636AA">
        <w:t xml:space="preserve"> </w:t>
      </w:r>
      <w:r w:rsidR="00E636AA" w:rsidRPr="00C0273B">
        <w:t>CH</w:t>
      </w:r>
      <w:r w:rsidR="00E636AA" w:rsidRPr="00C0273B">
        <w:rPr>
          <w:vertAlign w:val="subscript"/>
        </w:rPr>
        <w:t>2</w:t>
      </w:r>
      <w:r w:rsidR="00227DF9">
        <w:t>), 3.20</w:t>
      </w:r>
      <w:r w:rsidR="00EA4151" w:rsidRPr="00DC7434">
        <w:t>–</w:t>
      </w:r>
      <w:r w:rsidR="00227DF9">
        <w:t>3.39</w:t>
      </w:r>
      <w:r w:rsidR="00E636AA">
        <w:t xml:space="preserve"> (2H,</w:t>
      </w:r>
      <w:r w:rsidR="00C0273B">
        <w:t xml:space="preserve"> m,</w:t>
      </w:r>
      <w:r w:rsidR="00E636AA">
        <w:t xml:space="preserve"> </w:t>
      </w:r>
      <w:r w:rsidR="00227DF9">
        <w:t>2 x CH</w:t>
      </w:r>
      <w:r w:rsidR="00222724">
        <w:t>), 3.4</w:t>
      </w:r>
      <w:r w:rsidR="00227DF9">
        <w:t>0</w:t>
      </w:r>
      <w:r w:rsidR="00EA4151" w:rsidRPr="00DC7434">
        <w:t>–</w:t>
      </w:r>
      <w:r w:rsidR="00222724">
        <w:t>3.</w:t>
      </w:r>
      <w:r w:rsidR="00227DF9">
        <w:t>60</w:t>
      </w:r>
      <w:r w:rsidR="00E636AA">
        <w:t xml:space="preserve"> (2H,</w:t>
      </w:r>
      <w:r w:rsidR="00C0273B">
        <w:t xml:space="preserve"> m,</w:t>
      </w:r>
      <w:r w:rsidR="00E636AA">
        <w:t xml:space="preserve"> </w:t>
      </w:r>
      <w:r w:rsidR="00227DF9">
        <w:t xml:space="preserve">2 x </w:t>
      </w:r>
      <w:r w:rsidR="00E636AA" w:rsidRPr="00C0273B">
        <w:t>CH</w:t>
      </w:r>
      <w:r w:rsidR="00222724">
        <w:t>), 3.7</w:t>
      </w:r>
      <w:r w:rsidR="00227DF9">
        <w:t>5</w:t>
      </w:r>
      <w:r w:rsidR="00EA4151" w:rsidRPr="00DC7434">
        <w:t>–</w:t>
      </w:r>
      <w:r w:rsidR="00222724">
        <w:t>3.8</w:t>
      </w:r>
      <w:r w:rsidR="00227DF9">
        <w:t>5</w:t>
      </w:r>
      <w:r w:rsidR="00E636AA">
        <w:t xml:space="preserve"> (1H,</w:t>
      </w:r>
      <w:r w:rsidR="00C0273B">
        <w:t xml:space="preserve"> m,</w:t>
      </w:r>
      <w:r w:rsidR="00E636AA">
        <w:t xml:space="preserve"> </w:t>
      </w:r>
      <w:r w:rsidR="00E636AA" w:rsidRPr="00C0273B">
        <w:t>CH</w:t>
      </w:r>
      <w:r w:rsidR="00E636AA">
        <w:t>), 5.0</w:t>
      </w:r>
      <w:r w:rsidR="00227DF9">
        <w:t>8</w:t>
      </w:r>
      <w:r w:rsidR="00E636AA">
        <w:t xml:space="preserve"> (2H,</w:t>
      </w:r>
      <w:r w:rsidR="00C0273B">
        <w:t xml:space="preserve"> s,</w:t>
      </w:r>
      <w:r w:rsidR="00E636AA">
        <w:t xml:space="preserve"> </w:t>
      </w:r>
      <w:r w:rsidR="00E636AA" w:rsidRPr="00C0273B">
        <w:t>CH</w:t>
      </w:r>
      <w:r w:rsidR="00E636AA" w:rsidRPr="00C0273B">
        <w:rPr>
          <w:vertAlign w:val="subscript"/>
        </w:rPr>
        <w:t>2</w:t>
      </w:r>
      <w:r w:rsidR="00E636AA">
        <w:t>), 5.4</w:t>
      </w:r>
      <w:r w:rsidR="00227DF9">
        <w:t>1</w:t>
      </w:r>
      <w:r w:rsidR="00E636AA">
        <w:t xml:space="preserve"> (1H,</w:t>
      </w:r>
      <w:r w:rsidR="00C0273B">
        <w:t xml:space="preserve"> </w:t>
      </w:r>
      <w:proofErr w:type="spellStart"/>
      <w:r w:rsidR="00572344">
        <w:t>br</w:t>
      </w:r>
      <w:proofErr w:type="spellEnd"/>
      <w:r w:rsidR="00572344">
        <w:t xml:space="preserve"> s</w:t>
      </w:r>
      <w:r w:rsidR="00C0273B">
        <w:t>,</w:t>
      </w:r>
      <w:r w:rsidR="00E636AA">
        <w:t xml:space="preserve"> </w:t>
      </w:r>
      <w:r w:rsidR="00E636AA" w:rsidRPr="00C0273B">
        <w:t>NH</w:t>
      </w:r>
      <w:r w:rsidR="00222724">
        <w:t>), 7.2</w:t>
      </w:r>
      <w:r w:rsidR="00227DF9">
        <w:t>7</w:t>
      </w:r>
      <w:r w:rsidR="00EA4151" w:rsidRPr="00DC7434">
        <w:t>–</w:t>
      </w:r>
      <w:r w:rsidR="00222724">
        <w:t>7.3</w:t>
      </w:r>
      <w:r w:rsidR="00227DF9">
        <w:t>4</w:t>
      </w:r>
      <w:r w:rsidR="00E636AA">
        <w:t xml:space="preserve"> (5H,</w:t>
      </w:r>
      <w:r w:rsidR="00C0273B">
        <w:t xml:space="preserve"> m,</w:t>
      </w:r>
      <w:r w:rsidR="00E636AA">
        <w:t xml:space="preserve"> </w:t>
      </w:r>
      <w:proofErr w:type="spellStart"/>
      <w:r w:rsidR="00572344">
        <w:t>Ph</w:t>
      </w:r>
      <w:proofErr w:type="spellEnd"/>
      <w:r w:rsidR="00E636AA">
        <w:t>), 8.6</w:t>
      </w:r>
      <w:r w:rsidR="00227DF9">
        <w:t>8</w:t>
      </w:r>
      <w:r w:rsidR="00E636AA">
        <w:t xml:space="preserve"> (1H,</w:t>
      </w:r>
      <w:r w:rsidR="00C0273B">
        <w:t xml:space="preserve"> </w:t>
      </w:r>
      <w:proofErr w:type="spellStart"/>
      <w:r w:rsidR="00572344">
        <w:t>br</w:t>
      </w:r>
      <w:proofErr w:type="spellEnd"/>
      <w:r w:rsidR="00572344">
        <w:t xml:space="preserve"> s</w:t>
      </w:r>
      <w:r w:rsidR="00C0273B">
        <w:t>,</w:t>
      </w:r>
      <w:r w:rsidR="00E636AA">
        <w:t xml:space="preserve"> </w:t>
      </w:r>
      <w:r w:rsidR="00E636AA" w:rsidRPr="00C0273B">
        <w:t>NH</w:t>
      </w:r>
      <w:r w:rsidR="00E636AA">
        <w:t>), 11.4</w:t>
      </w:r>
      <w:r w:rsidR="00227DF9">
        <w:t>4</w:t>
      </w:r>
      <w:r w:rsidR="00E636AA">
        <w:t xml:space="preserve"> (1H,</w:t>
      </w:r>
      <w:r w:rsidR="00C0273B">
        <w:t xml:space="preserve"> </w:t>
      </w:r>
      <w:proofErr w:type="spellStart"/>
      <w:r w:rsidR="00572344">
        <w:t>br</w:t>
      </w:r>
      <w:proofErr w:type="spellEnd"/>
      <w:r w:rsidR="00572344">
        <w:t xml:space="preserve"> s,</w:t>
      </w:r>
      <w:r w:rsidR="00E636AA">
        <w:t xml:space="preserve"> </w:t>
      </w:r>
      <w:r w:rsidR="00E636AA" w:rsidRPr="00C0273B">
        <w:t>NH</w:t>
      </w:r>
      <w:r w:rsidR="00E636AA">
        <w:t>)</w:t>
      </w:r>
      <w:r w:rsidR="00227DF9">
        <w:t xml:space="preserve">; </w:t>
      </w:r>
      <w:proofErr w:type="spellStart"/>
      <w:r w:rsidR="00E636AA" w:rsidRPr="00C0273B">
        <w:rPr>
          <w:b/>
        </w:rPr>
        <w:t>δ</w:t>
      </w:r>
      <w:r w:rsidR="00E636AA" w:rsidRPr="00C0273B">
        <w:rPr>
          <w:b/>
          <w:vertAlign w:val="subscript"/>
        </w:rPr>
        <w:t>C</w:t>
      </w:r>
      <w:proofErr w:type="spellEnd"/>
      <w:r w:rsidR="00E636AA">
        <w:t xml:space="preserve"> 28.1,</w:t>
      </w:r>
      <w:r w:rsidR="00572344">
        <w:t xml:space="preserve"> </w:t>
      </w:r>
      <w:r w:rsidR="00E636AA">
        <w:t>28.3,</w:t>
      </w:r>
      <w:r w:rsidR="00572344">
        <w:t xml:space="preserve"> </w:t>
      </w:r>
      <w:r w:rsidR="00E636AA">
        <w:t>34.</w:t>
      </w:r>
      <w:r w:rsidR="00227DF9">
        <w:t>9</w:t>
      </w:r>
      <w:r w:rsidR="00E636AA">
        <w:t>,</w:t>
      </w:r>
      <w:r w:rsidR="00572344">
        <w:t xml:space="preserve"> </w:t>
      </w:r>
      <w:r w:rsidR="00E636AA">
        <w:t>3</w:t>
      </w:r>
      <w:r w:rsidR="00227DF9">
        <w:t>8.0</w:t>
      </w:r>
      <w:r w:rsidR="00E636AA">
        <w:t>,</w:t>
      </w:r>
      <w:r w:rsidR="00572344">
        <w:t xml:space="preserve"> </w:t>
      </w:r>
      <w:r w:rsidR="00E636AA">
        <w:t>47.6,</w:t>
      </w:r>
      <w:r w:rsidR="00572344">
        <w:t xml:space="preserve"> </w:t>
      </w:r>
      <w:r w:rsidR="00E636AA">
        <w:t>66.</w:t>
      </w:r>
      <w:r w:rsidR="00227DF9">
        <w:t>8</w:t>
      </w:r>
      <w:r w:rsidR="00E636AA">
        <w:t>,</w:t>
      </w:r>
      <w:r w:rsidR="00572344">
        <w:t xml:space="preserve"> </w:t>
      </w:r>
      <w:r w:rsidR="00E636AA">
        <w:t>69.</w:t>
      </w:r>
      <w:r w:rsidR="00227DF9">
        <w:t>5</w:t>
      </w:r>
      <w:r w:rsidR="00E636AA">
        <w:t>,</w:t>
      </w:r>
      <w:r w:rsidR="00572344">
        <w:t xml:space="preserve"> </w:t>
      </w:r>
      <w:r w:rsidR="00E636AA">
        <w:t>79.7,</w:t>
      </w:r>
      <w:r w:rsidR="00572344">
        <w:t xml:space="preserve"> </w:t>
      </w:r>
      <w:r w:rsidR="00E636AA">
        <w:t>83.</w:t>
      </w:r>
      <w:r w:rsidR="00227DF9">
        <w:t>6</w:t>
      </w:r>
      <w:r w:rsidR="00E636AA">
        <w:t>,</w:t>
      </w:r>
      <w:r w:rsidR="00572344">
        <w:t xml:space="preserve"> </w:t>
      </w:r>
      <w:r w:rsidR="00E636AA">
        <w:t>128.2,</w:t>
      </w:r>
      <w:r w:rsidR="00572344">
        <w:t xml:space="preserve"> </w:t>
      </w:r>
      <w:r w:rsidR="00E636AA">
        <w:t>128.2,</w:t>
      </w:r>
      <w:r w:rsidR="00572344">
        <w:t xml:space="preserve"> </w:t>
      </w:r>
      <w:r w:rsidR="00E636AA">
        <w:t>128.6,</w:t>
      </w:r>
      <w:r w:rsidR="00572344">
        <w:t xml:space="preserve"> </w:t>
      </w:r>
      <w:r w:rsidR="00E636AA">
        <w:t>136.7,</w:t>
      </w:r>
      <w:r w:rsidR="00572344">
        <w:t xml:space="preserve"> </w:t>
      </w:r>
      <w:r w:rsidR="00E636AA">
        <w:t>153.1,</w:t>
      </w:r>
      <w:r w:rsidR="00572344">
        <w:t xml:space="preserve"> </w:t>
      </w:r>
      <w:r w:rsidR="00E636AA">
        <w:t>157.1,</w:t>
      </w:r>
      <w:r w:rsidR="00572344">
        <w:t xml:space="preserve"> </w:t>
      </w:r>
      <w:r w:rsidR="00E636AA">
        <w:t>157.3,</w:t>
      </w:r>
      <w:r w:rsidR="00572344">
        <w:t xml:space="preserve"> </w:t>
      </w:r>
      <w:r w:rsidR="00E636AA">
        <w:t>162.9</w:t>
      </w:r>
      <w:r w:rsidR="008416EC">
        <w:t>;</w:t>
      </w:r>
      <w:r w:rsidR="00572344">
        <w:t xml:space="preserve"> </w:t>
      </w:r>
      <w:proofErr w:type="spellStart"/>
      <w:r w:rsidR="00AE7234">
        <w:rPr>
          <w:b/>
          <w:i/>
        </w:rPr>
        <w:t>v</w:t>
      </w:r>
      <w:r w:rsidR="00AE7234" w:rsidRPr="00355BB7">
        <w:rPr>
          <w:b/>
          <w:vertAlign w:val="subscript"/>
        </w:rPr>
        <w:t>max</w:t>
      </w:r>
      <w:proofErr w:type="spellEnd"/>
      <w:r w:rsidR="00AE7234">
        <w:t xml:space="preserve"> </w:t>
      </w:r>
      <w:r w:rsidR="008416EC">
        <w:t xml:space="preserve">3681, 3415, 3331, </w:t>
      </w:r>
      <w:r w:rsidR="00A85EA6">
        <w:t>2984, 2935, 1725, 1638</w:t>
      </w:r>
      <w:r w:rsidR="00EA4151">
        <w:t xml:space="preserve"> cm</w:t>
      </w:r>
      <w:r w:rsidR="00EA4151" w:rsidRPr="00846032">
        <w:rPr>
          <w:vertAlign w:val="superscript"/>
        </w:rPr>
        <w:t>-1</w:t>
      </w:r>
      <w:r w:rsidR="00A85EA6">
        <w:t xml:space="preserve">; </w:t>
      </w:r>
      <w:r w:rsidR="00A85EA6" w:rsidRPr="00355BB7">
        <w:t xml:space="preserve">HRMS(CI) found </w:t>
      </w:r>
      <w:r w:rsidR="00A85EA6">
        <w:t>481.2644</w:t>
      </w:r>
      <w:r w:rsidR="00A85EA6" w:rsidRPr="00355BB7">
        <w:t>, C</w:t>
      </w:r>
      <w:r w:rsidR="00A85EA6" w:rsidRPr="00A85EA6">
        <w:rPr>
          <w:vertAlign w:val="subscript"/>
        </w:rPr>
        <w:t>23</w:t>
      </w:r>
      <w:r w:rsidR="00A85EA6" w:rsidRPr="00355BB7">
        <w:t>H</w:t>
      </w:r>
      <w:r w:rsidR="00A85EA6" w:rsidRPr="00A85EA6">
        <w:rPr>
          <w:vertAlign w:val="subscript"/>
        </w:rPr>
        <w:t>37</w:t>
      </w:r>
      <w:r w:rsidR="00A85EA6" w:rsidRPr="00355BB7">
        <w:t>N</w:t>
      </w:r>
      <w:r w:rsidR="00A85EA6" w:rsidRPr="00A85EA6">
        <w:rPr>
          <w:vertAlign w:val="subscript"/>
        </w:rPr>
        <w:t>4</w:t>
      </w:r>
      <w:r w:rsidR="00A85EA6" w:rsidRPr="00355BB7">
        <w:t>O</w:t>
      </w:r>
      <w:r w:rsidR="00A85EA6" w:rsidRPr="00A85EA6">
        <w:rPr>
          <w:vertAlign w:val="subscript"/>
        </w:rPr>
        <w:t>7</w:t>
      </w:r>
      <w:r w:rsidR="00A85EA6" w:rsidRPr="00355BB7">
        <w:t xml:space="preserve"> ([M+H</w:t>
      </w:r>
      <w:proofErr w:type="gramStart"/>
      <w:r w:rsidR="00A85EA6" w:rsidRPr="00355BB7">
        <w:t>]</w:t>
      </w:r>
      <w:r w:rsidR="00A85EA6" w:rsidRPr="00355BB7">
        <w:rPr>
          <w:vertAlign w:val="superscript"/>
        </w:rPr>
        <w:t>+</w:t>
      </w:r>
      <w:proofErr w:type="gramEnd"/>
      <w:r w:rsidR="00A85EA6" w:rsidRPr="00355BB7">
        <w:t>) requires</w:t>
      </w:r>
      <w:r w:rsidR="00A85EA6">
        <w:t xml:space="preserve"> 481.2657</w:t>
      </w:r>
      <w:r w:rsidR="006E15AF">
        <w:t>.</w:t>
      </w:r>
    </w:p>
    <w:p w14:paraId="505E31EB" w14:textId="77777777" w:rsidR="00023735" w:rsidRDefault="00023735" w:rsidP="003B74C0">
      <w:pPr>
        <w:pStyle w:val="08ArticleText"/>
        <w:spacing w:line="240" w:lineRule="auto"/>
      </w:pPr>
    </w:p>
    <w:p w14:paraId="19E8F07A" w14:textId="77777777" w:rsidR="00E636AA" w:rsidRPr="00952E87" w:rsidRDefault="00E636AA" w:rsidP="003B74C0">
      <w:pPr>
        <w:pStyle w:val="08ArticleText"/>
        <w:spacing w:line="240" w:lineRule="auto"/>
        <w:rPr>
          <w:b/>
        </w:rPr>
      </w:pPr>
      <w:r w:rsidRPr="00952E87">
        <w:rPr>
          <w:b/>
        </w:rPr>
        <w:t>(</w:t>
      </w:r>
      <w:r w:rsidRPr="00846032">
        <w:rPr>
          <w:b/>
          <w:i/>
        </w:rPr>
        <w:t>E</w:t>
      </w:r>
      <w:r w:rsidRPr="00952E87">
        <w:rPr>
          <w:b/>
        </w:rPr>
        <w:t>)-</w:t>
      </w:r>
      <w:proofErr w:type="gramStart"/>
      <w:r w:rsidRPr="00846032">
        <w:rPr>
          <w:b/>
          <w:i/>
        </w:rPr>
        <w:t>tert</w:t>
      </w:r>
      <w:r w:rsidRPr="00952E87">
        <w:rPr>
          <w:b/>
        </w:rPr>
        <w:t>-</w:t>
      </w:r>
      <w:proofErr w:type="gramEnd"/>
      <w:r w:rsidRPr="00952E87">
        <w:rPr>
          <w:b/>
        </w:rPr>
        <w:t>butyl-5-(2-(((benzyloxy)carbonyl)amino)ethyl)-2-((</w:t>
      </w:r>
      <w:r w:rsidRPr="00846032">
        <w:rPr>
          <w:b/>
          <w:i/>
        </w:rPr>
        <w:t>tert</w:t>
      </w:r>
      <w:r w:rsidRPr="00952E87">
        <w:rPr>
          <w:b/>
        </w:rPr>
        <w:t xml:space="preserve">-butoxycarbonyl)imino)imidazolidine-1-carboxylate </w:t>
      </w:r>
      <w:r w:rsidR="00A71136">
        <w:rPr>
          <w:b/>
        </w:rPr>
        <w:t>12</w:t>
      </w:r>
    </w:p>
    <w:p w14:paraId="72FBFDA9" w14:textId="60387747" w:rsidR="009104A8" w:rsidRDefault="00572344">
      <w:pPr>
        <w:pStyle w:val="08ArticleText"/>
        <w:spacing w:line="240" w:lineRule="auto"/>
      </w:pPr>
      <w:r>
        <w:tab/>
      </w:r>
      <w:proofErr w:type="spellStart"/>
      <w:r>
        <w:t>D</w:t>
      </w:r>
      <w:r w:rsidR="002B542C">
        <w:t>ppe</w:t>
      </w:r>
      <w:proofErr w:type="spellEnd"/>
      <w:r>
        <w:t xml:space="preserve"> (1.24 g, 3.12 </w:t>
      </w:r>
      <w:proofErr w:type="spellStart"/>
      <w:r>
        <w:t>mmol</w:t>
      </w:r>
      <w:proofErr w:type="spellEnd"/>
      <w:r>
        <w:t xml:space="preserve">, 1.5 </w:t>
      </w:r>
      <w:r w:rsidR="0060775C">
        <w:t>equiv.</w:t>
      </w:r>
      <w:r>
        <w:t>) and imidazole (0.5 g, 7.</w:t>
      </w:r>
      <w:r w:rsidR="00EA4151">
        <w:t xml:space="preserve">3 </w:t>
      </w:r>
      <w:proofErr w:type="spellStart"/>
      <w:r>
        <w:t>mmol</w:t>
      </w:r>
      <w:proofErr w:type="spellEnd"/>
      <w:r>
        <w:t xml:space="preserve">, 3.5 </w:t>
      </w:r>
      <w:r w:rsidR="0060775C">
        <w:t>equiv.</w:t>
      </w:r>
      <w:r>
        <w:t>) were added to a cooled (</w:t>
      </w:r>
      <w:r w:rsidR="00EA4151" w:rsidRPr="00DC7434">
        <w:t>–</w:t>
      </w:r>
      <w:r>
        <w:t xml:space="preserve">20 °C) </w:t>
      </w:r>
      <w:r w:rsidR="00203789">
        <w:t xml:space="preserve">solution of </w:t>
      </w:r>
      <w:r w:rsidR="00A71136">
        <w:rPr>
          <w:b/>
        </w:rPr>
        <w:t>11</w:t>
      </w:r>
      <w:r w:rsidR="00A71136">
        <w:t xml:space="preserve"> </w:t>
      </w:r>
      <w:r w:rsidR="00203789">
        <w:t>(1.0</w:t>
      </w:r>
      <w:r w:rsidR="00EA4151">
        <w:t>0</w:t>
      </w:r>
      <w:r w:rsidR="00203789">
        <w:t xml:space="preserve"> g, 2.08 </w:t>
      </w:r>
      <w:proofErr w:type="spellStart"/>
      <w:r w:rsidR="00203789">
        <w:t>mmol</w:t>
      </w:r>
      <w:proofErr w:type="spellEnd"/>
      <w:r w:rsidR="00203789">
        <w:t xml:space="preserve">) </w:t>
      </w:r>
      <w:r>
        <w:t xml:space="preserve">in </w:t>
      </w:r>
      <w:r w:rsidR="00203789">
        <w:t xml:space="preserve">anhydrous </w:t>
      </w:r>
      <w:r w:rsidR="002B542C">
        <w:t>CH</w:t>
      </w:r>
      <w:r w:rsidR="002B542C" w:rsidRPr="002B542C">
        <w:rPr>
          <w:vertAlign w:val="subscript"/>
        </w:rPr>
        <w:t>2</w:t>
      </w:r>
      <w:r w:rsidR="002B542C">
        <w:t>Cl</w:t>
      </w:r>
      <w:r w:rsidR="002B542C" w:rsidRPr="002B542C">
        <w:rPr>
          <w:vertAlign w:val="subscript"/>
        </w:rPr>
        <w:t>2</w:t>
      </w:r>
      <w:r w:rsidR="002B542C">
        <w:t xml:space="preserve"> </w:t>
      </w:r>
      <w:r w:rsidR="00203789">
        <w:t xml:space="preserve">(20 mL) </w:t>
      </w:r>
      <w:r>
        <w:t xml:space="preserve">and the mixture stirred to ensure dissolution. At this point finely </w:t>
      </w:r>
      <w:r w:rsidR="002B542C">
        <w:t xml:space="preserve">powdered </w:t>
      </w:r>
      <w:r>
        <w:t>i</w:t>
      </w:r>
      <w:r w:rsidR="00203789">
        <w:t xml:space="preserve">odine (0.8 g, 3.1 </w:t>
      </w:r>
      <w:proofErr w:type="spellStart"/>
      <w:r w:rsidR="00203789">
        <w:t>mmol</w:t>
      </w:r>
      <w:proofErr w:type="spellEnd"/>
      <w:r w:rsidR="00203789">
        <w:t xml:space="preserve">, 1.5 </w:t>
      </w:r>
      <w:r w:rsidR="0060775C">
        <w:t>equiv.</w:t>
      </w:r>
      <w:r w:rsidR="00203789">
        <w:t xml:space="preserve">) was added </w:t>
      </w:r>
      <w:r w:rsidR="00E621B8">
        <w:t>and</w:t>
      </w:r>
      <w:r w:rsidR="00203789">
        <w:t xml:space="preserve"> </w:t>
      </w:r>
      <w:r w:rsidR="002B542C">
        <w:t xml:space="preserve">the </w:t>
      </w:r>
      <w:r w:rsidR="00E621B8">
        <w:t xml:space="preserve">mixture </w:t>
      </w:r>
      <w:r w:rsidR="00203789">
        <w:t>stirred for 2</w:t>
      </w:r>
      <w:r>
        <w:t xml:space="preserve"> </w:t>
      </w:r>
      <w:r w:rsidR="00203789">
        <w:t xml:space="preserve">h. The reaction mixture was diluted with </w:t>
      </w:r>
      <w:r w:rsidR="002B542C">
        <w:t>CHCl</w:t>
      </w:r>
      <w:r w:rsidR="002B542C" w:rsidRPr="002B542C">
        <w:rPr>
          <w:vertAlign w:val="subscript"/>
        </w:rPr>
        <w:t>3</w:t>
      </w:r>
      <w:r w:rsidR="002B542C">
        <w:t xml:space="preserve"> </w:t>
      </w:r>
      <w:r w:rsidR="00203789">
        <w:t>(200 mL)</w:t>
      </w:r>
      <w:r w:rsidR="002B542C">
        <w:t xml:space="preserve"> then </w:t>
      </w:r>
      <w:r w:rsidR="00203789">
        <w:t>washed</w:t>
      </w:r>
      <w:r w:rsidR="00DD0787">
        <w:t xml:space="preserve"> with NH</w:t>
      </w:r>
      <w:r w:rsidR="00DD0787" w:rsidRPr="00DC7434">
        <w:rPr>
          <w:vertAlign w:val="subscript"/>
        </w:rPr>
        <w:t>4</w:t>
      </w:r>
      <w:r w:rsidR="00DD0787">
        <w:t>Cl solution (aqueous, saturated, 200 mL)</w:t>
      </w:r>
      <w:r>
        <w:t xml:space="preserve"> and </w:t>
      </w:r>
      <w:r w:rsidR="00203789">
        <w:t>brine (200 mL)</w:t>
      </w:r>
      <w:r w:rsidR="00E621B8">
        <w:t>.</w:t>
      </w:r>
      <w:r w:rsidR="00203789">
        <w:t xml:space="preserve"> The organic layer was dried</w:t>
      </w:r>
      <w:r w:rsidR="00E621B8">
        <w:t xml:space="preserve"> (</w:t>
      </w:r>
      <w:r w:rsidR="00203789">
        <w:t>MgSO</w:t>
      </w:r>
      <w:r w:rsidR="00203789" w:rsidRPr="00150F14">
        <w:rPr>
          <w:vertAlign w:val="subscript"/>
        </w:rPr>
        <w:t>4</w:t>
      </w:r>
      <w:r w:rsidR="00E621B8">
        <w:t xml:space="preserve">) </w:t>
      </w:r>
      <w:r w:rsidR="00203789">
        <w:t xml:space="preserve">and </w:t>
      </w:r>
      <w:r w:rsidR="00E621B8">
        <w:t>evaporated</w:t>
      </w:r>
      <w:r w:rsidR="00DD0787">
        <w:t xml:space="preserve"> under reduced pressure </w:t>
      </w:r>
      <w:r w:rsidR="00203789">
        <w:t xml:space="preserve">to </w:t>
      </w:r>
      <w:r w:rsidR="00E621B8">
        <w:t xml:space="preserve">give </w:t>
      </w:r>
      <w:r w:rsidR="00203789">
        <w:t xml:space="preserve">the crude product </w:t>
      </w:r>
      <w:r w:rsidR="00E621B8">
        <w:t>(</w:t>
      </w:r>
      <w:r w:rsidR="00203789">
        <w:t>2.</w:t>
      </w:r>
      <w:r w:rsidR="00DD0787">
        <w:t xml:space="preserve">7 </w:t>
      </w:r>
      <w:r w:rsidR="00203789">
        <w:t>g</w:t>
      </w:r>
      <w:r w:rsidR="00E621B8">
        <w:t xml:space="preserve">). This was </w:t>
      </w:r>
      <w:r w:rsidR="00203789">
        <w:t>dissolv</w:t>
      </w:r>
      <w:r w:rsidR="00E621B8">
        <w:t xml:space="preserve">ed in </w:t>
      </w:r>
      <w:r w:rsidR="002B542C">
        <w:t>CH</w:t>
      </w:r>
      <w:r w:rsidR="002B542C" w:rsidRPr="002B542C">
        <w:rPr>
          <w:vertAlign w:val="subscript"/>
        </w:rPr>
        <w:t>2</w:t>
      </w:r>
      <w:r w:rsidR="002B542C">
        <w:t>Cl</w:t>
      </w:r>
      <w:r w:rsidR="002B542C" w:rsidRPr="002B542C">
        <w:rPr>
          <w:vertAlign w:val="subscript"/>
        </w:rPr>
        <w:t>2</w:t>
      </w:r>
      <w:r w:rsidR="002B542C">
        <w:rPr>
          <w:vertAlign w:val="subscript"/>
        </w:rPr>
        <w:t xml:space="preserve"> </w:t>
      </w:r>
      <w:r w:rsidR="00E621B8">
        <w:t>(</w:t>
      </w:r>
      <w:r w:rsidR="00203789">
        <w:t>10</w:t>
      </w:r>
      <w:r w:rsidR="005A336E">
        <w:t xml:space="preserve"> </w:t>
      </w:r>
      <w:r w:rsidR="00203789">
        <w:t>m</w:t>
      </w:r>
      <w:r w:rsidR="005A336E">
        <w:t>L</w:t>
      </w:r>
      <w:r w:rsidR="00203789">
        <w:t xml:space="preserve">) </w:t>
      </w:r>
      <w:r w:rsidR="00E621B8">
        <w:t xml:space="preserve">and </w:t>
      </w:r>
      <w:r w:rsidR="00203789">
        <w:t xml:space="preserve">diethyl ether (100 mL) was added </w:t>
      </w:r>
      <w:r w:rsidR="00E621B8">
        <w:t xml:space="preserve">which effected the precipitation of phosphine oxide by products. After storage at </w:t>
      </w:r>
      <w:r w:rsidR="00DD0787" w:rsidRPr="00DC7434">
        <w:t>–</w:t>
      </w:r>
      <w:r w:rsidR="00E621B8">
        <w:t xml:space="preserve">20 °C for </w:t>
      </w:r>
      <w:r w:rsidR="00203789">
        <w:t>12</w:t>
      </w:r>
      <w:r w:rsidR="00E621B8">
        <w:t xml:space="preserve"> </w:t>
      </w:r>
      <w:r w:rsidR="00203789">
        <w:t>h</w:t>
      </w:r>
      <w:r w:rsidR="00E621B8">
        <w:t xml:space="preserve">, the </w:t>
      </w:r>
      <w:r w:rsidR="00203789">
        <w:t xml:space="preserve">solution was filtered and </w:t>
      </w:r>
      <w:r w:rsidR="00E621B8">
        <w:t xml:space="preserve">the filtrate evaporated to give crude </w:t>
      </w:r>
      <w:r w:rsidR="00A71136">
        <w:rPr>
          <w:b/>
        </w:rPr>
        <w:t>12</w:t>
      </w:r>
      <w:r w:rsidR="00A71136">
        <w:t xml:space="preserve"> </w:t>
      </w:r>
      <w:r w:rsidR="007F4843">
        <w:t>(1.</w:t>
      </w:r>
      <w:r w:rsidR="005A336E">
        <w:t>06</w:t>
      </w:r>
      <w:r w:rsidR="007F4843">
        <w:t xml:space="preserve"> g</w:t>
      </w:r>
      <w:r w:rsidR="00E621B8">
        <w:t>) which was used in the next step without further purification.</w:t>
      </w:r>
    </w:p>
    <w:p w14:paraId="483F42AA" w14:textId="59B970C9" w:rsidR="00F6459A" w:rsidRDefault="004F5C6D" w:rsidP="00F6459A">
      <w:pPr>
        <w:pStyle w:val="08ArticleText"/>
        <w:spacing w:line="240" w:lineRule="auto"/>
      </w:pPr>
      <w:r>
        <w:tab/>
      </w:r>
      <w:proofErr w:type="spellStart"/>
      <w:r w:rsidR="00F6459A">
        <w:t>R</w:t>
      </w:r>
      <w:r w:rsidR="00F6459A" w:rsidRPr="00846032">
        <w:rPr>
          <w:vertAlign w:val="subscript"/>
        </w:rPr>
        <w:t>f</w:t>
      </w:r>
      <w:proofErr w:type="spellEnd"/>
      <w:r w:rsidR="00F6459A">
        <w:t xml:space="preserve"> 0.18 (40% </w:t>
      </w:r>
      <w:proofErr w:type="spellStart"/>
      <w:r w:rsidR="00F6459A">
        <w:t>EtOAc</w:t>
      </w:r>
      <w:proofErr w:type="spellEnd"/>
      <w:r w:rsidR="00F6459A">
        <w:t xml:space="preserve"> in </w:t>
      </w:r>
      <w:r w:rsidR="006E15AF">
        <w:t>PE</w:t>
      </w:r>
      <w:r w:rsidR="00F6459A">
        <w:t xml:space="preserve">, PMA); </w:t>
      </w:r>
      <w:proofErr w:type="spellStart"/>
      <w:r w:rsidR="00F6459A" w:rsidRPr="00E41072">
        <w:rPr>
          <w:b/>
        </w:rPr>
        <w:t>δ</w:t>
      </w:r>
      <w:r w:rsidR="00F6459A" w:rsidRPr="00E41072">
        <w:rPr>
          <w:b/>
          <w:vertAlign w:val="subscript"/>
        </w:rPr>
        <w:t>H</w:t>
      </w:r>
      <w:proofErr w:type="spellEnd"/>
      <w:r w:rsidR="00F6459A">
        <w:t xml:space="preserve"> </w:t>
      </w:r>
      <w:r w:rsidR="006E15AF">
        <w:t xml:space="preserve">(partial data, NH not observed) </w:t>
      </w:r>
      <w:r w:rsidR="00F6459A">
        <w:t>1.4</w:t>
      </w:r>
      <w:r w:rsidR="006E15AF">
        <w:t>6</w:t>
      </w:r>
      <w:r w:rsidR="00F6459A">
        <w:t xml:space="preserve"> (9H, s, </w:t>
      </w:r>
      <w:proofErr w:type="spellStart"/>
      <w:r w:rsidR="00F6459A">
        <w:t>Boc</w:t>
      </w:r>
      <w:proofErr w:type="spellEnd"/>
      <w:r w:rsidR="00F6459A">
        <w:t>), 1.</w:t>
      </w:r>
      <w:r w:rsidR="006E15AF">
        <w:t>49</w:t>
      </w:r>
      <w:r w:rsidR="00F6459A">
        <w:t xml:space="preserve"> (9H, s, </w:t>
      </w:r>
      <w:proofErr w:type="spellStart"/>
      <w:r w:rsidR="00F6459A">
        <w:t>Boc</w:t>
      </w:r>
      <w:proofErr w:type="spellEnd"/>
      <w:r w:rsidR="00F6459A">
        <w:t>), 1.7</w:t>
      </w:r>
      <w:r w:rsidR="006E15AF">
        <w:t>1</w:t>
      </w:r>
      <w:r w:rsidR="00DD0787" w:rsidRPr="00DC7434">
        <w:t>–</w:t>
      </w:r>
      <w:r w:rsidR="00F6459A">
        <w:t>1.8</w:t>
      </w:r>
      <w:r w:rsidR="006E15AF">
        <w:t>4</w:t>
      </w:r>
      <w:r w:rsidR="00F6459A">
        <w:t xml:space="preserve"> (1H, m, </w:t>
      </w:r>
      <w:r w:rsidR="00F6459A" w:rsidRPr="00612767">
        <w:t>CH</w:t>
      </w:r>
      <w:r w:rsidR="00F6459A">
        <w:t>), 1.8</w:t>
      </w:r>
      <w:r w:rsidR="006E15AF">
        <w:t>5</w:t>
      </w:r>
      <w:r w:rsidR="00DD0787" w:rsidRPr="00DC7434">
        <w:t>–</w:t>
      </w:r>
      <w:r w:rsidR="00F6459A">
        <w:t>1.9</w:t>
      </w:r>
      <w:r w:rsidR="006E15AF">
        <w:t>5</w:t>
      </w:r>
      <w:r w:rsidR="00F6459A">
        <w:t xml:space="preserve"> (1H, m, </w:t>
      </w:r>
      <w:r w:rsidR="00F6459A" w:rsidRPr="00612767">
        <w:t>CH</w:t>
      </w:r>
      <w:r w:rsidR="00F6459A">
        <w:t>), 3.1</w:t>
      </w:r>
      <w:r w:rsidR="006E15AF">
        <w:t>5</w:t>
      </w:r>
      <w:r w:rsidR="00DD0787" w:rsidRPr="00DC7434">
        <w:t>–</w:t>
      </w:r>
      <w:r w:rsidR="00F6459A">
        <w:t xml:space="preserve">3.29 (2H, m, </w:t>
      </w:r>
      <w:r w:rsidR="00F6459A" w:rsidRPr="00612767">
        <w:t>CH</w:t>
      </w:r>
      <w:r w:rsidR="00F6459A" w:rsidRPr="00612767">
        <w:rPr>
          <w:vertAlign w:val="subscript"/>
        </w:rPr>
        <w:t>2</w:t>
      </w:r>
      <w:r w:rsidR="00F6459A">
        <w:t>), 3.</w:t>
      </w:r>
      <w:r w:rsidR="006E15AF">
        <w:t>51</w:t>
      </w:r>
      <w:r w:rsidR="00F6459A">
        <w:t xml:space="preserve"> (1H, </w:t>
      </w:r>
      <w:proofErr w:type="spellStart"/>
      <w:r w:rsidR="00F6459A">
        <w:t>br</w:t>
      </w:r>
      <w:proofErr w:type="spellEnd"/>
      <w:r w:rsidR="00F6459A">
        <w:t xml:space="preserve"> d, </w:t>
      </w:r>
      <w:r w:rsidR="00F6459A">
        <w:rPr>
          <w:i/>
        </w:rPr>
        <w:t xml:space="preserve">J </w:t>
      </w:r>
      <w:r w:rsidR="00F6459A">
        <w:t xml:space="preserve">12.3 Hz, </w:t>
      </w:r>
      <w:r w:rsidR="00F6459A" w:rsidRPr="00612767">
        <w:t>CH</w:t>
      </w:r>
      <w:r w:rsidR="00F6459A">
        <w:t>), 3.</w:t>
      </w:r>
      <w:r w:rsidR="006E15AF">
        <w:t>88</w:t>
      </w:r>
      <w:r w:rsidR="00F6459A">
        <w:t xml:space="preserve"> (1H, </w:t>
      </w:r>
      <w:proofErr w:type="spellStart"/>
      <w:r w:rsidR="00F6459A">
        <w:t>dd</w:t>
      </w:r>
      <w:proofErr w:type="spellEnd"/>
      <w:r w:rsidR="00F6459A">
        <w:t xml:space="preserve">, </w:t>
      </w:r>
      <w:r w:rsidR="00F6459A">
        <w:rPr>
          <w:i/>
        </w:rPr>
        <w:t xml:space="preserve">J </w:t>
      </w:r>
      <w:r w:rsidR="00F6459A">
        <w:t>8.9</w:t>
      </w:r>
      <w:r w:rsidR="006E15AF">
        <w:t>, 12.3</w:t>
      </w:r>
      <w:r w:rsidR="00F6459A">
        <w:t xml:space="preserve"> Hz, </w:t>
      </w:r>
      <w:r w:rsidR="00F6459A" w:rsidRPr="00612767">
        <w:t>CH</w:t>
      </w:r>
      <w:r w:rsidR="00F6459A">
        <w:t>), 4.1</w:t>
      </w:r>
      <w:r w:rsidR="006E15AF">
        <w:t>9</w:t>
      </w:r>
      <w:r w:rsidR="00DD0787" w:rsidRPr="00DC7434">
        <w:t>–</w:t>
      </w:r>
      <w:r w:rsidR="00F6459A">
        <w:t>4.2</w:t>
      </w:r>
      <w:r w:rsidR="006E15AF">
        <w:t>9</w:t>
      </w:r>
      <w:r w:rsidR="00F6459A">
        <w:t xml:space="preserve"> (1H, m, </w:t>
      </w:r>
      <w:r w:rsidR="00F6459A" w:rsidRPr="00612767">
        <w:t>CH</w:t>
      </w:r>
      <w:r w:rsidR="00F6459A">
        <w:t xml:space="preserve">), 5.06 (2H, s, </w:t>
      </w:r>
      <w:r w:rsidR="00F6459A" w:rsidRPr="00612767">
        <w:t>CH</w:t>
      </w:r>
      <w:r w:rsidR="00F6459A" w:rsidRPr="00612767">
        <w:rPr>
          <w:vertAlign w:val="subscript"/>
        </w:rPr>
        <w:t>2</w:t>
      </w:r>
      <w:r w:rsidR="00F6459A">
        <w:t>),</w:t>
      </w:r>
      <w:r w:rsidR="006E15AF">
        <w:t xml:space="preserve"> 5.25 (1H, </w:t>
      </w:r>
      <w:proofErr w:type="spellStart"/>
      <w:r w:rsidR="006E15AF">
        <w:t>br</w:t>
      </w:r>
      <w:proofErr w:type="spellEnd"/>
      <w:r w:rsidR="006E15AF">
        <w:t xml:space="preserve"> s, NH)</w:t>
      </w:r>
      <w:r w:rsidR="00F6459A">
        <w:t xml:space="preserve"> 7.2</w:t>
      </w:r>
      <w:r w:rsidR="006E15AF">
        <w:t>5</w:t>
      </w:r>
      <w:r w:rsidR="00DD0787" w:rsidRPr="00DC7434">
        <w:t>–</w:t>
      </w:r>
      <w:r w:rsidR="00F6459A">
        <w:t>7.3</w:t>
      </w:r>
      <w:r w:rsidR="006E15AF">
        <w:t>5</w:t>
      </w:r>
      <w:r w:rsidR="00F6459A">
        <w:t xml:space="preserve"> (5H, m, </w:t>
      </w:r>
      <w:proofErr w:type="spellStart"/>
      <w:r w:rsidR="00F6459A">
        <w:t>Ph</w:t>
      </w:r>
      <w:proofErr w:type="spellEnd"/>
      <w:r w:rsidR="00F6459A">
        <w:t xml:space="preserve">); </w:t>
      </w:r>
      <w:proofErr w:type="spellStart"/>
      <w:r w:rsidR="00F6459A" w:rsidRPr="00E41072">
        <w:rPr>
          <w:b/>
        </w:rPr>
        <w:t>δ</w:t>
      </w:r>
      <w:r w:rsidR="00F6459A" w:rsidRPr="00E41072">
        <w:rPr>
          <w:b/>
          <w:vertAlign w:val="subscript"/>
        </w:rPr>
        <w:t>C</w:t>
      </w:r>
      <w:proofErr w:type="spellEnd"/>
      <w:r w:rsidR="00F6459A">
        <w:t xml:space="preserve"> </w:t>
      </w:r>
      <w:r w:rsidR="006E15AF" w:rsidRPr="006E15AF">
        <w:t xml:space="preserve">(partial data, </w:t>
      </w:r>
      <w:r w:rsidR="006E15AF">
        <w:t xml:space="preserve">2 x quaternary </w:t>
      </w:r>
      <w:r w:rsidR="002365B5">
        <w:t xml:space="preserve">C </w:t>
      </w:r>
      <w:r w:rsidR="006E15AF">
        <w:t>n</w:t>
      </w:r>
      <w:r w:rsidR="006E15AF" w:rsidRPr="006E15AF">
        <w:t>ot observed)</w:t>
      </w:r>
      <w:r w:rsidR="006E15AF">
        <w:t xml:space="preserve"> </w:t>
      </w:r>
      <w:r w:rsidR="00F6459A">
        <w:t>2</w:t>
      </w:r>
      <w:r w:rsidR="006E15AF">
        <w:t>8.1</w:t>
      </w:r>
      <w:r w:rsidR="00F6459A">
        <w:t>, 34.</w:t>
      </w:r>
      <w:r w:rsidR="006E15AF">
        <w:t>3</w:t>
      </w:r>
      <w:r w:rsidR="00F6459A">
        <w:t>, 36.</w:t>
      </w:r>
      <w:r w:rsidR="006E15AF">
        <w:t>9</w:t>
      </w:r>
      <w:r w:rsidR="00F6459A">
        <w:t>, 5</w:t>
      </w:r>
      <w:r w:rsidR="006E15AF">
        <w:t>1.2</w:t>
      </w:r>
      <w:r w:rsidR="00F6459A">
        <w:t>, 5</w:t>
      </w:r>
      <w:r w:rsidR="006E15AF">
        <w:t>4.5</w:t>
      </w:r>
      <w:r w:rsidR="00F6459A">
        <w:t>, 66.</w:t>
      </w:r>
      <w:r w:rsidR="006E15AF">
        <w:t>7</w:t>
      </w:r>
      <w:r w:rsidR="00F6459A">
        <w:t xml:space="preserve">, </w:t>
      </w:r>
      <w:r w:rsidR="006E15AF">
        <w:t xml:space="preserve">81.4, 84.0, </w:t>
      </w:r>
      <w:r w:rsidR="00F6459A">
        <w:t>128.1, 128.</w:t>
      </w:r>
      <w:r w:rsidR="006E15AF">
        <w:t>1</w:t>
      </w:r>
      <w:r w:rsidR="00F6459A">
        <w:t>,</w:t>
      </w:r>
      <w:r w:rsidR="006E15AF">
        <w:t xml:space="preserve"> 128.5,</w:t>
      </w:r>
      <w:r w:rsidR="00F6459A">
        <w:t xml:space="preserve"> 136.</w:t>
      </w:r>
      <w:r w:rsidR="006E15AF">
        <w:t>5</w:t>
      </w:r>
      <w:r w:rsidR="00F6459A">
        <w:t>, 150.</w:t>
      </w:r>
      <w:r w:rsidR="006E15AF">
        <w:t>7</w:t>
      </w:r>
      <w:r w:rsidR="00F6459A">
        <w:t>, 156.5</w:t>
      </w:r>
      <w:r w:rsidR="00C23DAE">
        <w:t>, 166.1</w:t>
      </w:r>
      <w:r w:rsidR="00F6459A">
        <w:t xml:space="preserve">; </w:t>
      </w:r>
      <w:proofErr w:type="spellStart"/>
      <w:r w:rsidR="00F6459A">
        <w:rPr>
          <w:b/>
          <w:i/>
        </w:rPr>
        <w:t>v</w:t>
      </w:r>
      <w:r w:rsidR="00F6459A" w:rsidRPr="00355BB7">
        <w:rPr>
          <w:b/>
          <w:vertAlign w:val="subscript"/>
        </w:rPr>
        <w:t>max</w:t>
      </w:r>
      <w:proofErr w:type="spellEnd"/>
      <w:r w:rsidR="00F6459A">
        <w:t xml:space="preserve"> 3332, 2982, 2933, 1712, 1645</w:t>
      </w:r>
      <w:r w:rsidR="00DD0787">
        <w:t xml:space="preserve"> cm</w:t>
      </w:r>
      <w:r w:rsidR="00DD0787" w:rsidRPr="00846032">
        <w:rPr>
          <w:vertAlign w:val="superscript"/>
        </w:rPr>
        <w:t>-1</w:t>
      </w:r>
      <w:r w:rsidR="00F6459A">
        <w:t xml:space="preserve">; </w:t>
      </w:r>
      <w:r w:rsidR="00F6459A" w:rsidRPr="00355BB7">
        <w:t xml:space="preserve">HRMS(CI) found </w:t>
      </w:r>
      <w:r w:rsidR="00F6459A">
        <w:t>463.2545</w:t>
      </w:r>
      <w:r w:rsidR="00F6459A" w:rsidRPr="00355BB7">
        <w:t>, C</w:t>
      </w:r>
      <w:r w:rsidR="00F6459A" w:rsidRPr="00355BB7">
        <w:rPr>
          <w:vertAlign w:val="subscript"/>
        </w:rPr>
        <w:t>2</w:t>
      </w:r>
      <w:r w:rsidR="00F6459A">
        <w:rPr>
          <w:vertAlign w:val="subscript"/>
        </w:rPr>
        <w:t>3</w:t>
      </w:r>
      <w:r w:rsidR="00F6459A" w:rsidRPr="00355BB7">
        <w:t>H</w:t>
      </w:r>
      <w:r w:rsidR="00F6459A">
        <w:rPr>
          <w:vertAlign w:val="subscript"/>
        </w:rPr>
        <w:t>35</w:t>
      </w:r>
      <w:r w:rsidR="00F6459A" w:rsidRPr="00355BB7">
        <w:t>N</w:t>
      </w:r>
      <w:r w:rsidR="00F6459A">
        <w:rPr>
          <w:vertAlign w:val="subscript"/>
        </w:rPr>
        <w:t>4</w:t>
      </w:r>
      <w:r w:rsidR="00F6459A" w:rsidRPr="00355BB7">
        <w:t>O</w:t>
      </w:r>
      <w:r w:rsidR="00F6459A">
        <w:rPr>
          <w:vertAlign w:val="subscript"/>
        </w:rPr>
        <w:t>6</w:t>
      </w:r>
      <w:r w:rsidR="00F6459A" w:rsidRPr="00355BB7">
        <w:t xml:space="preserve"> ([M+H]</w:t>
      </w:r>
      <w:r w:rsidR="00F6459A" w:rsidRPr="00355BB7">
        <w:rPr>
          <w:vertAlign w:val="superscript"/>
        </w:rPr>
        <w:t>+</w:t>
      </w:r>
      <w:r w:rsidR="00F6459A" w:rsidRPr="00355BB7">
        <w:t>) requires</w:t>
      </w:r>
      <w:r w:rsidR="00F6459A">
        <w:t xml:space="preserve"> 463.2551</w:t>
      </w:r>
      <w:r w:rsidR="00F6459A" w:rsidRPr="00355BB7">
        <w:t>.</w:t>
      </w:r>
    </w:p>
    <w:p w14:paraId="3DED60C7" w14:textId="77777777" w:rsidR="00E636AA" w:rsidRDefault="00E636AA" w:rsidP="003B74C0">
      <w:pPr>
        <w:pStyle w:val="08ArticleText"/>
        <w:spacing w:line="240" w:lineRule="auto"/>
      </w:pPr>
    </w:p>
    <w:p w14:paraId="56A69725" w14:textId="77777777" w:rsidR="00E9141B" w:rsidRPr="00952E87" w:rsidRDefault="00E9141B" w:rsidP="00E9141B">
      <w:pPr>
        <w:pStyle w:val="08ArticleText"/>
        <w:spacing w:line="240" w:lineRule="auto"/>
        <w:rPr>
          <w:b/>
        </w:rPr>
      </w:pPr>
      <w:r w:rsidRPr="00952E87">
        <w:rPr>
          <w:b/>
        </w:rPr>
        <w:t>2-(2-iminoimidazolidin-4-yl</w:t>
      </w:r>
      <w:proofErr w:type="gramStart"/>
      <w:r w:rsidRPr="00952E87">
        <w:rPr>
          <w:b/>
        </w:rPr>
        <w:t>)</w:t>
      </w:r>
      <w:proofErr w:type="spellStart"/>
      <w:r w:rsidRPr="00952E87">
        <w:rPr>
          <w:b/>
        </w:rPr>
        <w:t>ethanamine</w:t>
      </w:r>
      <w:proofErr w:type="spellEnd"/>
      <w:proofErr w:type="gramEnd"/>
      <w:r w:rsidRPr="00952E87">
        <w:rPr>
          <w:b/>
        </w:rPr>
        <w:t xml:space="preserve"> hydrochloride</w:t>
      </w:r>
      <w:r>
        <w:rPr>
          <w:b/>
        </w:rPr>
        <w:t xml:space="preserve"> </w:t>
      </w:r>
      <w:r w:rsidR="00C56BF4">
        <w:rPr>
          <w:b/>
        </w:rPr>
        <w:t>13</w:t>
      </w:r>
    </w:p>
    <w:p w14:paraId="50015303" w14:textId="7726819A" w:rsidR="00BB7151" w:rsidRDefault="00E9141B" w:rsidP="003B74C0">
      <w:pPr>
        <w:pStyle w:val="08ArticleText"/>
        <w:spacing w:line="240" w:lineRule="auto"/>
        <w:rPr>
          <w:b/>
        </w:rPr>
      </w:pPr>
      <w:r>
        <w:tab/>
      </w:r>
      <w:r w:rsidR="002A2F1C" w:rsidRPr="004C4913">
        <w:t xml:space="preserve">A solution of </w:t>
      </w:r>
      <w:r w:rsidR="00F06F81">
        <w:t xml:space="preserve">crude </w:t>
      </w:r>
      <w:r w:rsidR="00E41072">
        <w:rPr>
          <w:b/>
        </w:rPr>
        <w:t>1</w:t>
      </w:r>
      <w:r w:rsidR="00C56BF4">
        <w:rPr>
          <w:b/>
        </w:rPr>
        <w:t>2</w:t>
      </w:r>
      <w:r w:rsidR="00E41072">
        <w:rPr>
          <w:b/>
        </w:rPr>
        <w:t xml:space="preserve"> </w:t>
      </w:r>
      <w:r w:rsidR="002A2F1C" w:rsidRPr="004C4913">
        <w:t>(</w:t>
      </w:r>
      <w:r w:rsidR="00211385">
        <w:t>0.6</w:t>
      </w:r>
      <w:r w:rsidR="00F06F81">
        <w:t xml:space="preserve">0 </w:t>
      </w:r>
      <w:r w:rsidR="00242F48">
        <w:t>g</w:t>
      </w:r>
      <w:r w:rsidR="002A2F1C" w:rsidRPr="004C4913">
        <w:t xml:space="preserve">) </w:t>
      </w:r>
      <w:r w:rsidR="00211385">
        <w:t>in anhydrous methanol (15</w:t>
      </w:r>
      <w:r w:rsidR="00DF65A9" w:rsidRPr="004C4913">
        <w:t xml:space="preserve"> </w:t>
      </w:r>
      <w:r w:rsidR="002A2F1C" w:rsidRPr="004C4913">
        <w:t>m</w:t>
      </w:r>
      <w:r w:rsidR="00DF65A9" w:rsidRPr="004C4913">
        <w:t>L</w:t>
      </w:r>
      <w:r w:rsidR="002A2F1C" w:rsidRPr="004C4913">
        <w:t xml:space="preserve">) </w:t>
      </w:r>
      <w:r w:rsidR="00F06F81">
        <w:t xml:space="preserve">together with 10% </w:t>
      </w:r>
      <w:proofErr w:type="spellStart"/>
      <w:r w:rsidR="002A2F1C" w:rsidRPr="004C4913">
        <w:t>Pd</w:t>
      </w:r>
      <w:proofErr w:type="spellEnd"/>
      <w:r w:rsidR="00F06F81">
        <w:t>/C</w:t>
      </w:r>
      <w:r w:rsidR="002A2F1C" w:rsidRPr="004C4913">
        <w:t xml:space="preserve"> (</w:t>
      </w:r>
      <w:r w:rsidR="00F06F81">
        <w:t>0.50</w:t>
      </w:r>
      <w:r w:rsidR="00DF65A9" w:rsidRPr="004C4913">
        <w:t xml:space="preserve"> </w:t>
      </w:r>
      <w:r w:rsidR="002A2F1C" w:rsidRPr="004C4913">
        <w:t>g</w:t>
      </w:r>
      <w:r w:rsidR="00F06F81">
        <w:t xml:space="preserve">) were </w:t>
      </w:r>
      <w:r w:rsidR="00BB7151">
        <w:t xml:space="preserve">stirred </w:t>
      </w:r>
      <w:r w:rsidR="002A2F1C" w:rsidRPr="004C4913">
        <w:t>under</w:t>
      </w:r>
      <w:r w:rsidR="00F06F81">
        <w:t xml:space="preserve"> an </w:t>
      </w:r>
      <w:r w:rsidR="002A2F1C" w:rsidRPr="004C4913">
        <w:t>atmosphere</w:t>
      </w:r>
      <w:r w:rsidR="00F06F81">
        <w:t xml:space="preserve"> of H</w:t>
      </w:r>
      <w:r w:rsidR="00F06F81" w:rsidRPr="00036C02">
        <w:rPr>
          <w:vertAlign w:val="subscript"/>
        </w:rPr>
        <w:t>2</w:t>
      </w:r>
      <w:r w:rsidR="00F06F81">
        <w:t xml:space="preserve"> </w:t>
      </w:r>
      <w:r w:rsidR="00DD0787">
        <w:t xml:space="preserve">(1 </w:t>
      </w:r>
      <w:proofErr w:type="spellStart"/>
      <w:r w:rsidR="00DD0787">
        <w:t>atm</w:t>
      </w:r>
      <w:proofErr w:type="spellEnd"/>
      <w:r w:rsidR="00DD0787">
        <w:t xml:space="preserve">) </w:t>
      </w:r>
      <w:r w:rsidR="00F06F81">
        <w:t xml:space="preserve">gas </w:t>
      </w:r>
      <w:r w:rsidR="002A2F1C" w:rsidRPr="004C4913">
        <w:t>for 24 h</w:t>
      </w:r>
      <w:r w:rsidR="00F06F81">
        <w:t xml:space="preserve">. </w:t>
      </w:r>
      <w:r w:rsidR="002A2F1C" w:rsidRPr="004C4913">
        <w:t xml:space="preserve">The reaction mixture was then filtered through a pad of </w:t>
      </w:r>
      <w:proofErr w:type="spellStart"/>
      <w:r w:rsidR="00EA4151">
        <w:t>C</w:t>
      </w:r>
      <w:r w:rsidR="002A2F1C" w:rsidRPr="004C4913">
        <w:t>elite</w:t>
      </w:r>
      <w:proofErr w:type="spellEnd"/>
      <w:r w:rsidR="00F06F81" w:rsidRPr="00036C02">
        <w:rPr>
          <w:vertAlign w:val="superscript"/>
        </w:rPr>
        <w:t>©</w:t>
      </w:r>
      <w:r w:rsidR="002A2F1C" w:rsidRPr="004C4913">
        <w:t xml:space="preserve"> </w:t>
      </w:r>
      <w:r w:rsidR="00F06F81">
        <w:t xml:space="preserve">which was </w:t>
      </w:r>
      <w:r w:rsidR="002A2F1C" w:rsidRPr="004C4913">
        <w:t xml:space="preserve">washed with </w:t>
      </w:r>
      <w:r w:rsidR="00F06F81">
        <w:lastRenderedPageBreak/>
        <w:t xml:space="preserve">further </w:t>
      </w:r>
      <w:r w:rsidR="002A2F1C" w:rsidRPr="004C4913">
        <w:t xml:space="preserve">methanol. </w:t>
      </w:r>
      <w:r w:rsidR="00F06F81">
        <w:t xml:space="preserve">Evaporation of the filtrate </w:t>
      </w:r>
      <w:r w:rsidR="00DD0787">
        <w:t xml:space="preserve">under reduced pressure </w:t>
      </w:r>
      <w:r w:rsidR="00F06F81">
        <w:t>gave</w:t>
      </w:r>
      <w:r w:rsidR="00340291">
        <w:t xml:space="preserve"> a yellow viscous oil </w:t>
      </w:r>
      <w:r w:rsidR="00F06F81">
        <w:t>(</w:t>
      </w:r>
      <w:r w:rsidR="00211385">
        <w:t>0.42</w:t>
      </w:r>
      <w:r w:rsidR="00340291">
        <w:t xml:space="preserve"> </w:t>
      </w:r>
      <w:r w:rsidR="002A2F1C" w:rsidRPr="004C4913">
        <w:t>g</w:t>
      </w:r>
      <w:r w:rsidR="00F06F81">
        <w:t xml:space="preserve">) to which aqueous </w:t>
      </w:r>
      <w:proofErr w:type="spellStart"/>
      <w:r w:rsidR="00B05382">
        <w:t>HCl</w:t>
      </w:r>
      <w:proofErr w:type="spellEnd"/>
      <w:r w:rsidR="00B05382">
        <w:t xml:space="preserve"> (</w:t>
      </w:r>
      <w:r w:rsidR="00F06F81">
        <w:t xml:space="preserve">3 M, </w:t>
      </w:r>
      <w:r w:rsidR="00211385">
        <w:t>10</w:t>
      </w:r>
      <w:r>
        <w:t xml:space="preserve"> mL</w:t>
      </w:r>
      <w:r w:rsidR="00B05382">
        <w:t xml:space="preserve">) </w:t>
      </w:r>
      <w:r w:rsidR="002B542C">
        <w:t xml:space="preserve">was added, </w:t>
      </w:r>
      <w:r w:rsidR="00B05382">
        <w:t xml:space="preserve">and </w:t>
      </w:r>
      <w:r w:rsidR="00F06F81">
        <w:t xml:space="preserve">the mixture </w:t>
      </w:r>
      <w:r w:rsidR="00B05382">
        <w:t xml:space="preserve">stirred for 24 h. </w:t>
      </w:r>
      <w:r w:rsidR="004C2649">
        <w:t>At this point</w:t>
      </w:r>
      <w:r w:rsidR="0048385E">
        <w:t xml:space="preserve"> t</w:t>
      </w:r>
      <w:r w:rsidR="00E41072">
        <w:t xml:space="preserve">he solution was filtered through a small pad of </w:t>
      </w:r>
      <w:proofErr w:type="spellStart"/>
      <w:r w:rsidR="00EA4151">
        <w:t>C</w:t>
      </w:r>
      <w:r w:rsidR="00E41072">
        <w:t>elite</w:t>
      </w:r>
      <w:proofErr w:type="spellEnd"/>
      <w:r w:rsidR="0048385E" w:rsidRPr="00036C02">
        <w:rPr>
          <w:vertAlign w:val="superscript"/>
        </w:rPr>
        <w:t>©</w:t>
      </w:r>
      <w:r w:rsidR="0048385E">
        <w:t xml:space="preserve"> (to remove </w:t>
      </w:r>
      <w:r w:rsidR="002B542C">
        <w:t xml:space="preserve">final traces of </w:t>
      </w:r>
      <w:r w:rsidR="0048385E">
        <w:t>phosphine oxide impurities)</w:t>
      </w:r>
      <w:r w:rsidR="00E41072">
        <w:t xml:space="preserve"> and </w:t>
      </w:r>
      <w:r w:rsidR="00B05382">
        <w:t>evaporated</w:t>
      </w:r>
      <w:r w:rsidR="00DD0787">
        <w:t xml:space="preserve"> under reduced pressure</w:t>
      </w:r>
      <w:r w:rsidR="0048385E" w:rsidRPr="00036C02">
        <w:t>.</w:t>
      </w:r>
      <w:r w:rsidR="0048385E">
        <w:t xml:space="preserve"> </w:t>
      </w:r>
      <w:r w:rsidR="00E41072">
        <w:t>The product was</w:t>
      </w:r>
      <w:r w:rsidR="00B05382">
        <w:t xml:space="preserve"> dried</w:t>
      </w:r>
      <w:r w:rsidR="00846032">
        <w:t xml:space="preserve"> under reduced pressure </w:t>
      </w:r>
      <w:r w:rsidR="0048385E">
        <w:t>(P</w:t>
      </w:r>
      <w:r w:rsidR="0048385E" w:rsidRPr="00036C02">
        <w:rPr>
          <w:vertAlign w:val="subscript"/>
        </w:rPr>
        <w:t>2</w:t>
      </w:r>
      <w:r w:rsidR="0048385E">
        <w:t>O</w:t>
      </w:r>
      <w:r w:rsidR="0048385E" w:rsidRPr="00036C02">
        <w:rPr>
          <w:vertAlign w:val="subscript"/>
        </w:rPr>
        <w:t>5</w:t>
      </w:r>
      <w:r w:rsidR="0048385E">
        <w:t xml:space="preserve">) to give </w:t>
      </w:r>
      <w:bookmarkStart w:id="0" w:name="_GoBack"/>
      <w:bookmarkEnd w:id="0"/>
      <w:r w:rsidR="00BB7151">
        <w:t xml:space="preserve">crude </w:t>
      </w:r>
      <w:r w:rsidR="00C56BF4">
        <w:rPr>
          <w:b/>
        </w:rPr>
        <w:t>13</w:t>
      </w:r>
      <w:r w:rsidR="00C56BF4" w:rsidRPr="00036C02">
        <w:t xml:space="preserve"> </w:t>
      </w:r>
      <w:r w:rsidR="00F46EBB" w:rsidRPr="00036C02">
        <w:t>(</w:t>
      </w:r>
      <w:r w:rsidR="00211385">
        <w:t>0.</w:t>
      </w:r>
      <w:r w:rsidR="00DD0787">
        <w:t xml:space="preserve">26 </w:t>
      </w:r>
      <w:r w:rsidR="00C602E4">
        <w:t>g</w:t>
      </w:r>
      <w:r w:rsidR="00F46EBB">
        <w:t xml:space="preserve">) </w:t>
      </w:r>
      <w:r w:rsidR="00BB7151">
        <w:t>which was used in the next reaction with</w:t>
      </w:r>
      <w:r w:rsidR="002B542C">
        <w:t xml:space="preserve">out </w:t>
      </w:r>
      <w:r w:rsidR="00BB7151">
        <w:t>further purification</w:t>
      </w:r>
      <w:r w:rsidR="00B05382">
        <w:t>.</w:t>
      </w:r>
      <w:r w:rsidR="00BB7151">
        <w:rPr>
          <w:b/>
        </w:rPr>
        <w:t xml:space="preserve"> </w:t>
      </w:r>
    </w:p>
    <w:p w14:paraId="5DDA7B7F" w14:textId="60CA5DF7" w:rsidR="00F6459A" w:rsidRDefault="00BB7151" w:rsidP="00F6459A">
      <w:pPr>
        <w:pStyle w:val="08ArticleText"/>
        <w:spacing w:line="240" w:lineRule="auto"/>
      </w:pPr>
      <w:r>
        <w:rPr>
          <w:b/>
        </w:rPr>
        <w:tab/>
      </w:r>
      <w:proofErr w:type="spellStart"/>
      <w:r w:rsidR="00F6459A" w:rsidRPr="00F46EBB">
        <w:rPr>
          <w:b/>
        </w:rPr>
        <w:t>δ</w:t>
      </w:r>
      <w:r w:rsidR="00F6459A" w:rsidRPr="00F46EBB">
        <w:rPr>
          <w:b/>
          <w:vertAlign w:val="subscript"/>
        </w:rPr>
        <w:t>H</w:t>
      </w:r>
      <w:proofErr w:type="spellEnd"/>
      <w:r w:rsidR="00B05601" w:rsidRPr="00B05601">
        <w:t xml:space="preserve"> (</w:t>
      </w:r>
      <w:r w:rsidR="00331A19">
        <w:t>DMSO d</w:t>
      </w:r>
      <w:r w:rsidR="00331A19" w:rsidRPr="00DC7434">
        <w:rPr>
          <w:vertAlign w:val="subscript"/>
        </w:rPr>
        <w:t>6</w:t>
      </w:r>
      <w:r w:rsidR="00B05601" w:rsidRPr="00B05601">
        <w:t>)</w:t>
      </w:r>
      <w:r w:rsidR="00F6459A" w:rsidRPr="00B05601">
        <w:t xml:space="preserve"> </w:t>
      </w:r>
      <w:r w:rsidR="00F6459A">
        <w:t>1.8</w:t>
      </w:r>
      <w:r w:rsidR="00B05601">
        <w:t>0</w:t>
      </w:r>
      <w:r w:rsidR="00DD0787" w:rsidRPr="00DC7434">
        <w:t>–</w:t>
      </w:r>
      <w:r w:rsidR="00B05601">
        <w:t>1.89</w:t>
      </w:r>
      <w:r w:rsidR="00F6459A">
        <w:t xml:space="preserve"> (2H, </w:t>
      </w:r>
      <w:r w:rsidR="00B05601">
        <w:t xml:space="preserve">m, </w:t>
      </w:r>
      <w:r w:rsidR="00F6459A" w:rsidRPr="00F46EBB">
        <w:t>CH</w:t>
      </w:r>
      <w:r w:rsidR="00F6459A" w:rsidRPr="00F46EBB">
        <w:rPr>
          <w:vertAlign w:val="subscript"/>
        </w:rPr>
        <w:t>2</w:t>
      </w:r>
      <w:r w:rsidR="00F6459A">
        <w:t>), 2.7</w:t>
      </w:r>
      <w:r w:rsidR="00B05601">
        <w:t>5</w:t>
      </w:r>
      <w:r w:rsidR="00DD0787" w:rsidRPr="00DC7434">
        <w:t>–</w:t>
      </w:r>
      <w:r w:rsidR="00F6459A">
        <w:t>2.</w:t>
      </w:r>
      <w:r w:rsidR="00B05601">
        <w:t>91</w:t>
      </w:r>
      <w:r w:rsidR="00F6459A">
        <w:t xml:space="preserve"> (2H, m, </w:t>
      </w:r>
      <w:r w:rsidR="00F6459A" w:rsidRPr="00F46EBB">
        <w:t>CH</w:t>
      </w:r>
      <w:r w:rsidR="00F6459A" w:rsidRPr="00F46EBB">
        <w:rPr>
          <w:vertAlign w:val="subscript"/>
        </w:rPr>
        <w:t>2</w:t>
      </w:r>
      <w:r w:rsidR="00F6459A">
        <w:t xml:space="preserve">), 3.23 (1H, </w:t>
      </w:r>
      <w:proofErr w:type="spellStart"/>
      <w:r w:rsidR="00F6459A">
        <w:t>dd</w:t>
      </w:r>
      <w:proofErr w:type="spellEnd"/>
      <w:r w:rsidR="00F6459A">
        <w:t xml:space="preserve"> </w:t>
      </w:r>
      <w:r w:rsidR="00F6459A">
        <w:rPr>
          <w:i/>
        </w:rPr>
        <w:t xml:space="preserve">J </w:t>
      </w:r>
      <w:r w:rsidR="00F6459A">
        <w:t>6.</w:t>
      </w:r>
      <w:r w:rsidR="00B05601">
        <w:t>5</w:t>
      </w:r>
      <w:r w:rsidR="00F6459A">
        <w:t xml:space="preserve">, 9.5 Hz, </w:t>
      </w:r>
      <w:r w:rsidR="00F6459A" w:rsidRPr="00F46EBB">
        <w:t>CH</w:t>
      </w:r>
      <w:r w:rsidR="00F6459A">
        <w:t xml:space="preserve">), 3.69 (1H, </w:t>
      </w:r>
      <w:proofErr w:type="spellStart"/>
      <w:r w:rsidR="00B05601">
        <w:t>dd</w:t>
      </w:r>
      <w:proofErr w:type="spellEnd"/>
      <w:r w:rsidR="00F6459A">
        <w:t xml:space="preserve"> </w:t>
      </w:r>
      <w:r w:rsidR="00F6459A">
        <w:rPr>
          <w:i/>
        </w:rPr>
        <w:t>J</w:t>
      </w:r>
      <w:r w:rsidR="00F6459A">
        <w:t xml:space="preserve"> 9.5</w:t>
      </w:r>
      <w:r w:rsidR="00B05601">
        <w:t>, 9.5</w:t>
      </w:r>
      <w:r w:rsidR="00F6459A">
        <w:t xml:space="preserve"> Hz, </w:t>
      </w:r>
      <w:r w:rsidR="00F6459A" w:rsidRPr="00F46EBB">
        <w:t>CH</w:t>
      </w:r>
      <w:r w:rsidR="00F6459A">
        <w:t xml:space="preserve">), </w:t>
      </w:r>
      <w:r w:rsidR="00B05601">
        <w:t>3.99</w:t>
      </w:r>
      <w:r w:rsidR="00DD0787" w:rsidRPr="00DC7434">
        <w:t>–</w:t>
      </w:r>
      <w:r w:rsidR="00B05601">
        <w:t>4.07</w:t>
      </w:r>
      <w:r w:rsidR="00F6459A">
        <w:t xml:space="preserve"> (1H, </w:t>
      </w:r>
      <w:r w:rsidR="00B05601">
        <w:t>m</w:t>
      </w:r>
      <w:r w:rsidR="00F6459A">
        <w:t xml:space="preserve">, </w:t>
      </w:r>
      <w:r w:rsidR="00F6459A" w:rsidRPr="00F46EBB">
        <w:t>CH</w:t>
      </w:r>
      <w:r w:rsidR="00F6459A">
        <w:t>)</w:t>
      </w:r>
      <w:r w:rsidR="00B05601">
        <w:t>, 7.89 (2H, s, NH</w:t>
      </w:r>
      <w:r w:rsidR="00B05601" w:rsidRPr="00B05601">
        <w:rPr>
          <w:vertAlign w:val="subscript"/>
        </w:rPr>
        <w:t>2</w:t>
      </w:r>
      <w:r w:rsidR="00B05601">
        <w:t xml:space="preserve">), 8.05 (1H, s, NH), 8.29 (3H, </w:t>
      </w:r>
      <w:proofErr w:type="spellStart"/>
      <w:r w:rsidR="00B05601">
        <w:t>br</w:t>
      </w:r>
      <w:proofErr w:type="spellEnd"/>
      <w:r w:rsidR="00B05601">
        <w:t xml:space="preserve"> s, NH</w:t>
      </w:r>
      <w:r w:rsidR="00B05601" w:rsidRPr="00B05601">
        <w:rPr>
          <w:vertAlign w:val="subscript"/>
        </w:rPr>
        <w:t>3</w:t>
      </w:r>
      <w:r w:rsidR="00B05601" w:rsidRPr="00B05601">
        <w:rPr>
          <w:vertAlign w:val="superscript"/>
        </w:rPr>
        <w:t>+</w:t>
      </w:r>
      <w:r w:rsidR="004D7B90" w:rsidRPr="004D7B90">
        <w:t>)</w:t>
      </w:r>
      <w:r w:rsidR="004D7B90">
        <w:t>, 8.49 (1H, s, NH)</w:t>
      </w:r>
      <w:r w:rsidR="00F6459A">
        <w:t xml:space="preserve">; </w:t>
      </w:r>
      <w:proofErr w:type="spellStart"/>
      <w:r w:rsidR="00F6459A" w:rsidRPr="00F46EBB">
        <w:rPr>
          <w:b/>
        </w:rPr>
        <w:t>δ</w:t>
      </w:r>
      <w:r w:rsidR="00F6459A" w:rsidRPr="00F46EBB">
        <w:rPr>
          <w:b/>
          <w:vertAlign w:val="subscript"/>
        </w:rPr>
        <w:t>C</w:t>
      </w:r>
      <w:proofErr w:type="spellEnd"/>
      <w:r w:rsidR="00F6459A">
        <w:t xml:space="preserve"> </w:t>
      </w:r>
      <w:r w:rsidR="00B05601" w:rsidRPr="00B05601">
        <w:t>(</w:t>
      </w:r>
      <w:r w:rsidR="00331A19">
        <w:t>DMSO d</w:t>
      </w:r>
      <w:r w:rsidR="00331A19" w:rsidRPr="00DC7434">
        <w:rPr>
          <w:vertAlign w:val="subscript"/>
        </w:rPr>
        <w:t>6</w:t>
      </w:r>
      <w:r w:rsidR="00B05601" w:rsidRPr="00B05601">
        <w:t xml:space="preserve">) </w:t>
      </w:r>
      <w:r w:rsidR="00F6459A">
        <w:t>32.</w:t>
      </w:r>
      <w:r w:rsidR="004D7B90">
        <w:t>4</w:t>
      </w:r>
      <w:r w:rsidR="00F6459A">
        <w:t>, 35.</w:t>
      </w:r>
      <w:r w:rsidR="004D7B90">
        <w:t>3</w:t>
      </w:r>
      <w:r w:rsidR="00F6459A">
        <w:t>, 4</w:t>
      </w:r>
      <w:r w:rsidR="004D7B90">
        <w:t>7.7</w:t>
      </w:r>
      <w:r w:rsidR="00F6459A">
        <w:t>, 52.</w:t>
      </w:r>
      <w:r w:rsidR="004D7B90">
        <w:t>3</w:t>
      </w:r>
      <w:r w:rsidR="00F6459A">
        <w:t>, 159.</w:t>
      </w:r>
      <w:r w:rsidR="004D7B90">
        <w:t>2</w:t>
      </w:r>
      <w:r w:rsidR="00F6459A">
        <w:t xml:space="preserve">; </w:t>
      </w:r>
      <w:proofErr w:type="spellStart"/>
      <w:r w:rsidR="00F6459A">
        <w:rPr>
          <w:b/>
          <w:i/>
        </w:rPr>
        <w:t>v</w:t>
      </w:r>
      <w:r w:rsidR="00F6459A" w:rsidRPr="00355BB7">
        <w:rPr>
          <w:b/>
          <w:vertAlign w:val="subscript"/>
        </w:rPr>
        <w:t>max</w:t>
      </w:r>
      <w:proofErr w:type="spellEnd"/>
      <w:r w:rsidR="00F6459A">
        <w:t xml:space="preserve"> </w:t>
      </w:r>
      <w:r w:rsidR="00FF0AC6">
        <w:t>3685, 3375, 1687, 1520, 1477, 1438, 1334, 1215, 1122, 1027</w:t>
      </w:r>
      <w:r w:rsidR="00DD0787">
        <w:t xml:space="preserve"> cm</w:t>
      </w:r>
      <w:r w:rsidR="00DD0787" w:rsidRPr="00846032">
        <w:rPr>
          <w:vertAlign w:val="superscript"/>
        </w:rPr>
        <w:t>-1</w:t>
      </w:r>
      <w:r w:rsidR="00F6459A">
        <w:t xml:space="preserve">; </w:t>
      </w:r>
      <w:r w:rsidR="00F6459A" w:rsidRPr="00355BB7">
        <w:t xml:space="preserve">HRMS(CI) found </w:t>
      </w:r>
      <w:r w:rsidR="00F6459A">
        <w:t>129.1131</w:t>
      </w:r>
      <w:r w:rsidR="00F6459A" w:rsidRPr="00355BB7">
        <w:t>, C</w:t>
      </w:r>
      <w:r w:rsidR="00F6459A" w:rsidRPr="00C013C6">
        <w:rPr>
          <w:vertAlign w:val="subscript"/>
        </w:rPr>
        <w:t>5</w:t>
      </w:r>
      <w:r w:rsidR="00F6459A" w:rsidRPr="00355BB7">
        <w:t>H</w:t>
      </w:r>
      <w:r w:rsidR="00F6459A">
        <w:rPr>
          <w:vertAlign w:val="subscript"/>
        </w:rPr>
        <w:t>13</w:t>
      </w:r>
      <w:r w:rsidR="00F6459A" w:rsidRPr="00355BB7">
        <w:t>N</w:t>
      </w:r>
      <w:r w:rsidR="00F6459A" w:rsidRPr="00C013C6">
        <w:rPr>
          <w:vertAlign w:val="subscript"/>
        </w:rPr>
        <w:t>4</w:t>
      </w:r>
      <w:r w:rsidR="00F6459A" w:rsidRPr="00355BB7">
        <w:t xml:space="preserve"> ([M+H]</w:t>
      </w:r>
      <w:r w:rsidR="00F6459A" w:rsidRPr="00355BB7">
        <w:rPr>
          <w:vertAlign w:val="superscript"/>
        </w:rPr>
        <w:t>+</w:t>
      </w:r>
      <w:r w:rsidR="00F6459A" w:rsidRPr="00355BB7">
        <w:t>) requires</w:t>
      </w:r>
      <w:r w:rsidR="00F6459A">
        <w:t xml:space="preserve"> 129.1135</w:t>
      </w:r>
      <w:r w:rsidR="00F6459A" w:rsidRPr="00355BB7">
        <w:t>.</w:t>
      </w:r>
    </w:p>
    <w:p w14:paraId="3D44EFDF" w14:textId="77777777" w:rsidR="00C25F53" w:rsidRDefault="00C25F53" w:rsidP="003B74C0">
      <w:pPr>
        <w:pStyle w:val="08ArticleText"/>
        <w:spacing w:line="240" w:lineRule="auto"/>
        <w:rPr>
          <w:b/>
        </w:rPr>
      </w:pPr>
    </w:p>
    <w:p w14:paraId="744A0FB2" w14:textId="77777777" w:rsidR="009808ED" w:rsidRDefault="00B05382" w:rsidP="003B74C0">
      <w:pPr>
        <w:pStyle w:val="08ArticleText"/>
        <w:spacing w:line="240" w:lineRule="auto"/>
        <w:rPr>
          <w:b/>
        </w:rPr>
      </w:pPr>
      <w:proofErr w:type="spellStart"/>
      <w:r w:rsidRPr="00952E87">
        <w:rPr>
          <w:b/>
        </w:rPr>
        <w:t>Tiruchanduramine</w:t>
      </w:r>
      <w:proofErr w:type="spellEnd"/>
      <w:r w:rsidR="00F15354">
        <w:rPr>
          <w:b/>
        </w:rPr>
        <w:t xml:space="preserve"> 1</w:t>
      </w:r>
    </w:p>
    <w:p w14:paraId="7FDE5E01" w14:textId="4FDBCA92" w:rsidR="004A4D26" w:rsidRDefault="00C25F53" w:rsidP="00C848C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w w:val="108"/>
          <w:sz w:val="18"/>
          <w:szCs w:val="18"/>
        </w:rPr>
        <w:tab/>
      </w:r>
      <w:r w:rsidRPr="005403DB">
        <w:rPr>
          <w:rFonts w:ascii="Times New Roman" w:hAnsi="Times New Roman"/>
          <w:w w:val="108"/>
          <w:sz w:val="18"/>
          <w:szCs w:val="18"/>
        </w:rPr>
        <w:t xml:space="preserve">Carboxylic acid </w:t>
      </w:r>
      <w:r w:rsidRPr="005403DB">
        <w:rPr>
          <w:rFonts w:ascii="Times New Roman" w:hAnsi="Times New Roman"/>
          <w:b/>
          <w:w w:val="108"/>
          <w:sz w:val="18"/>
          <w:szCs w:val="18"/>
        </w:rPr>
        <w:t>2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 (250.0 mg, 1.17 </w:t>
      </w:r>
      <w:proofErr w:type="spellStart"/>
      <w:r w:rsidRPr="005403DB">
        <w:rPr>
          <w:rFonts w:ascii="Times New Roman" w:hAnsi="Times New Roman"/>
          <w:w w:val="108"/>
          <w:sz w:val="18"/>
          <w:szCs w:val="18"/>
        </w:rPr>
        <w:t>mmol</w:t>
      </w:r>
      <w:proofErr w:type="spellEnd"/>
      <w:r w:rsidRPr="005403DB">
        <w:rPr>
          <w:rFonts w:ascii="Times New Roman" w:hAnsi="Times New Roman"/>
          <w:w w:val="108"/>
          <w:sz w:val="18"/>
          <w:szCs w:val="18"/>
        </w:rPr>
        <w:t xml:space="preserve">, 1 </w:t>
      </w:r>
      <w:r w:rsidR="0060775C">
        <w:rPr>
          <w:rFonts w:ascii="Times New Roman" w:hAnsi="Times New Roman"/>
          <w:w w:val="108"/>
          <w:sz w:val="18"/>
          <w:szCs w:val="18"/>
        </w:rPr>
        <w:t>equiv.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) was suspended in </w:t>
      </w:r>
      <w:r w:rsidR="00DD0787">
        <w:rPr>
          <w:rFonts w:ascii="Times New Roman" w:hAnsi="Times New Roman"/>
          <w:w w:val="108"/>
          <w:sz w:val="18"/>
          <w:szCs w:val="18"/>
        </w:rPr>
        <w:t xml:space="preserve">anhydrous </w:t>
      </w:r>
      <w:r w:rsidRPr="005403DB">
        <w:rPr>
          <w:rFonts w:ascii="Times New Roman" w:hAnsi="Times New Roman"/>
          <w:w w:val="108"/>
          <w:sz w:val="18"/>
          <w:szCs w:val="18"/>
        </w:rPr>
        <w:t>DMF</w:t>
      </w:r>
      <w:proofErr w:type="gramStart"/>
      <w:r w:rsidR="00DD0787">
        <w:rPr>
          <w:rFonts w:ascii="Times New Roman" w:hAnsi="Times New Roman"/>
          <w:w w:val="108"/>
          <w:sz w:val="18"/>
          <w:szCs w:val="18"/>
        </w:rPr>
        <w:t>:THF</w:t>
      </w:r>
      <w:proofErr w:type="gramEnd"/>
      <w:r w:rsidR="00DD0787">
        <w:rPr>
          <w:rFonts w:ascii="Times New Roman" w:hAnsi="Times New Roman"/>
          <w:w w:val="108"/>
          <w:sz w:val="18"/>
          <w:szCs w:val="18"/>
        </w:rPr>
        <w:t xml:space="preserve"> (1:1, 30 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mL) </w:t>
      </w:r>
      <w:r>
        <w:rPr>
          <w:rFonts w:ascii="Times New Roman" w:hAnsi="Times New Roman"/>
          <w:w w:val="108"/>
          <w:sz w:val="18"/>
          <w:szCs w:val="18"/>
        </w:rPr>
        <w:t xml:space="preserve">and 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stirred for 1 h. CDI (220.0 mg, 1.29 </w:t>
      </w:r>
      <w:proofErr w:type="spellStart"/>
      <w:r w:rsidRPr="005403DB">
        <w:rPr>
          <w:rFonts w:ascii="Times New Roman" w:hAnsi="Times New Roman"/>
          <w:w w:val="108"/>
          <w:sz w:val="18"/>
          <w:szCs w:val="18"/>
        </w:rPr>
        <w:t>mmol</w:t>
      </w:r>
      <w:proofErr w:type="spellEnd"/>
      <w:r w:rsidRPr="005403DB">
        <w:rPr>
          <w:rFonts w:ascii="Times New Roman" w:hAnsi="Times New Roman"/>
          <w:w w:val="108"/>
          <w:sz w:val="18"/>
          <w:szCs w:val="18"/>
        </w:rPr>
        <w:t xml:space="preserve">, 1.1 </w:t>
      </w:r>
      <w:r w:rsidR="0060775C">
        <w:rPr>
          <w:rFonts w:ascii="Times New Roman" w:hAnsi="Times New Roman"/>
          <w:w w:val="108"/>
          <w:sz w:val="18"/>
          <w:szCs w:val="18"/>
        </w:rPr>
        <w:t>equiv.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) was added and the mixture stirred for 7 h. This solution was then added via cannula to a cooled (0 °C) solution of </w:t>
      </w:r>
      <w:r w:rsidR="003A182C">
        <w:rPr>
          <w:rFonts w:ascii="Times New Roman" w:hAnsi="Times New Roman"/>
          <w:w w:val="108"/>
          <w:sz w:val="18"/>
          <w:szCs w:val="18"/>
        </w:rPr>
        <w:t xml:space="preserve">crude </w:t>
      </w:r>
      <w:r w:rsidRPr="005403DB">
        <w:rPr>
          <w:rFonts w:ascii="Times New Roman" w:hAnsi="Times New Roman"/>
          <w:b/>
          <w:w w:val="108"/>
          <w:sz w:val="18"/>
          <w:szCs w:val="18"/>
        </w:rPr>
        <w:t>12</w:t>
      </w:r>
      <w:r w:rsidR="003A182C">
        <w:rPr>
          <w:rFonts w:ascii="Times New Roman" w:hAnsi="Times New Roman"/>
          <w:w w:val="108"/>
          <w:sz w:val="18"/>
          <w:szCs w:val="18"/>
        </w:rPr>
        <w:t xml:space="preserve"> (</w:t>
      </w:r>
      <w:r w:rsidR="00DD0787">
        <w:rPr>
          <w:rFonts w:ascii="Times New Roman" w:hAnsi="Times New Roman"/>
          <w:w w:val="108"/>
          <w:sz w:val="18"/>
          <w:szCs w:val="18"/>
        </w:rPr>
        <w:t xml:space="preserve">0.26 </w:t>
      </w:r>
      <w:r w:rsidR="003A182C">
        <w:rPr>
          <w:rFonts w:ascii="Times New Roman" w:hAnsi="Times New Roman"/>
          <w:w w:val="108"/>
          <w:sz w:val="18"/>
          <w:szCs w:val="18"/>
        </w:rPr>
        <w:t>g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) and </w:t>
      </w:r>
      <w:proofErr w:type="spellStart"/>
      <w:r w:rsidRPr="005403DB">
        <w:rPr>
          <w:rFonts w:ascii="Times New Roman" w:hAnsi="Times New Roman"/>
          <w:w w:val="108"/>
          <w:sz w:val="18"/>
          <w:szCs w:val="18"/>
        </w:rPr>
        <w:t>triethylamine</w:t>
      </w:r>
      <w:proofErr w:type="spellEnd"/>
      <w:r w:rsidRPr="005403DB">
        <w:rPr>
          <w:rFonts w:ascii="Times New Roman" w:hAnsi="Times New Roman"/>
          <w:w w:val="108"/>
          <w:sz w:val="18"/>
          <w:szCs w:val="18"/>
        </w:rPr>
        <w:t xml:space="preserve"> (263 mg, 0.38 m</w:t>
      </w:r>
      <w:r w:rsidR="00DD0787">
        <w:rPr>
          <w:rFonts w:ascii="Times New Roman" w:hAnsi="Times New Roman"/>
          <w:w w:val="108"/>
          <w:sz w:val="18"/>
          <w:szCs w:val="18"/>
        </w:rPr>
        <w:t>L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, 2.6 </w:t>
      </w:r>
      <w:proofErr w:type="spellStart"/>
      <w:r w:rsidRPr="005403DB">
        <w:rPr>
          <w:rFonts w:ascii="Times New Roman" w:hAnsi="Times New Roman"/>
          <w:w w:val="108"/>
          <w:sz w:val="18"/>
          <w:szCs w:val="18"/>
        </w:rPr>
        <w:t>mmol</w:t>
      </w:r>
      <w:proofErr w:type="spellEnd"/>
      <w:r w:rsidRPr="005403DB">
        <w:rPr>
          <w:rFonts w:ascii="Times New Roman" w:hAnsi="Times New Roman"/>
          <w:w w:val="108"/>
          <w:sz w:val="18"/>
          <w:szCs w:val="18"/>
        </w:rPr>
        <w:t xml:space="preserve">, </w:t>
      </w:r>
      <w:r w:rsidRPr="00846032">
        <w:rPr>
          <w:rFonts w:asciiTheme="majorHAnsi" w:hAnsiTheme="majorHAnsi"/>
          <w:w w:val="108"/>
          <w:sz w:val="18"/>
          <w:szCs w:val="18"/>
        </w:rPr>
        <w:t>2.</w:t>
      </w:r>
      <w:r w:rsidRPr="0060775C">
        <w:rPr>
          <w:rFonts w:ascii="Times New Roman" w:hAnsi="Times New Roman"/>
          <w:w w:val="108"/>
          <w:sz w:val="18"/>
          <w:szCs w:val="18"/>
        </w:rPr>
        <w:t xml:space="preserve">2 </w:t>
      </w:r>
      <w:r w:rsidR="0060775C" w:rsidRPr="00846032">
        <w:rPr>
          <w:rFonts w:ascii="Times New Roman" w:hAnsi="Times New Roman"/>
          <w:sz w:val="18"/>
          <w:szCs w:val="18"/>
        </w:rPr>
        <w:t>equiv.</w:t>
      </w:r>
      <w:r w:rsidRPr="0060775C">
        <w:rPr>
          <w:rFonts w:ascii="Times New Roman" w:hAnsi="Times New Roman"/>
          <w:w w:val="108"/>
          <w:sz w:val="18"/>
          <w:szCs w:val="18"/>
        </w:rPr>
        <w:t>)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 in DMF</w:t>
      </w:r>
      <w:proofErr w:type="gramStart"/>
      <w:r w:rsidR="00DD0787">
        <w:rPr>
          <w:rFonts w:ascii="Times New Roman" w:hAnsi="Times New Roman"/>
          <w:w w:val="108"/>
          <w:sz w:val="18"/>
          <w:szCs w:val="18"/>
        </w:rPr>
        <w:t>:</w:t>
      </w:r>
      <w:r>
        <w:rPr>
          <w:rFonts w:ascii="Times New Roman" w:hAnsi="Times New Roman"/>
          <w:w w:val="108"/>
          <w:sz w:val="18"/>
          <w:szCs w:val="18"/>
        </w:rPr>
        <w:t>THF</w:t>
      </w:r>
      <w:proofErr w:type="gramEnd"/>
      <w:r>
        <w:rPr>
          <w:rFonts w:ascii="Times New Roman" w:hAnsi="Times New Roman"/>
          <w:w w:val="108"/>
          <w:sz w:val="18"/>
          <w:szCs w:val="18"/>
        </w:rPr>
        <w:t xml:space="preserve"> (1:1, 30 mL)</w:t>
      </w:r>
      <w:r w:rsidRPr="005403DB">
        <w:rPr>
          <w:rFonts w:ascii="Times New Roman" w:hAnsi="Times New Roman"/>
          <w:w w:val="108"/>
          <w:sz w:val="18"/>
          <w:szCs w:val="18"/>
        </w:rPr>
        <w:t>. The resulting mixture was warm</w:t>
      </w:r>
      <w:r>
        <w:rPr>
          <w:rFonts w:ascii="Times New Roman" w:hAnsi="Times New Roman"/>
          <w:w w:val="108"/>
          <w:sz w:val="18"/>
          <w:szCs w:val="18"/>
        </w:rPr>
        <w:t xml:space="preserve">ed slowly 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to </w:t>
      </w:r>
      <w:proofErr w:type="spellStart"/>
      <w:proofErr w:type="gramStart"/>
      <w:r w:rsidRPr="005403DB">
        <w:rPr>
          <w:rFonts w:ascii="Times New Roman" w:hAnsi="Times New Roman"/>
          <w:w w:val="108"/>
          <w:sz w:val="18"/>
          <w:szCs w:val="18"/>
        </w:rPr>
        <w:t>rt</w:t>
      </w:r>
      <w:proofErr w:type="spellEnd"/>
      <w:proofErr w:type="gramEnd"/>
      <w:r w:rsidRPr="005403DB">
        <w:rPr>
          <w:rFonts w:ascii="Times New Roman" w:hAnsi="Times New Roman"/>
          <w:w w:val="108"/>
          <w:sz w:val="18"/>
          <w:szCs w:val="18"/>
        </w:rPr>
        <w:t xml:space="preserve"> and stirred for 7 days, during which time the solution became orange in colour. Methanol (20 mL) was added</w:t>
      </w:r>
      <w:r>
        <w:rPr>
          <w:rFonts w:ascii="Times New Roman" w:hAnsi="Times New Roman"/>
          <w:w w:val="108"/>
          <w:sz w:val="18"/>
          <w:szCs w:val="18"/>
        </w:rPr>
        <w:t xml:space="preserve"> and </w:t>
      </w:r>
      <w:r w:rsidRPr="005403DB">
        <w:rPr>
          <w:rFonts w:ascii="Times New Roman" w:hAnsi="Times New Roman"/>
          <w:w w:val="108"/>
          <w:sz w:val="18"/>
          <w:szCs w:val="18"/>
        </w:rPr>
        <w:t>the mixture stirred for 45 min</w:t>
      </w:r>
      <w:r>
        <w:rPr>
          <w:rFonts w:ascii="Times New Roman" w:hAnsi="Times New Roman"/>
          <w:w w:val="108"/>
          <w:sz w:val="18"/>
          <w:szCs w:val="18"/>
        </w:rPr>
        <w:t>. After evaporation</w:t>
      </w:r>
      <w:r w:rsidR="00846032">
        <w:rPr>
          <w:rFonts w:ascii="Times New Roman" w:hAnsi="Times New Roman"/>
          <w:w w:val="108"/>
          <w:sz w:val="18"/>
          <w:szCs w:val="18"/>
        </w:rPr>
        <w:t xml:space="preserve"> under reduced pressure 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(freeze-dried) </w:t>
      </w:r>
      <w:r>
        <w:rPr>
          <w:rFonts w:ascii="Times New Roman" w:hAnsi="Times New Roman"/>
          <w:w w:val="108"/>
          <w:sz w:val="18"/>
          <w:szCs w:val="18"/>
        </w:rPr>
        <w:t xml:space="preserve">a </w:t>
      </w:r>
      <w:r w:rsidRPr="005403DB">
        <w:rPr>
          <w:rFonts w:ascii="Times New Roman" w:hAnsi="Times New Roman"/>
          <w:w w:val="108"/>
          <w:sz w:val="18"/>
          <w:szCs w:val="18"/>
        </w:rPr>
        <w:t xml:space="preserve">crude product </w:t>
      </w:r>
      <w:r>
        <w:rPr>
          <w:rFonts w:ascii="Times New Roman" w:hAnsi="Times New Roman"/>
          <w:w w:val="108"/>
          <w:sz w:val="18"/>
          <w:szCs w:val="18"/>
        </w:rPr>
        <w:t>(</w:t>
      </w:r>
      <w:r w:rsidR="00EC783C">
        <w:rPr>
          <w:rFonts w:ascii="Times New Roman" w:hAnsi="Times New Roman"/>
          <w:w w:val="108"/>
          <w:sz w:val="18"/>
          <w:szCs w:val="18"/>
        </w:rPr>
        <w:t xml:space="preserve">0.56 </w:t>
      </w:r>
      <w:r w:rsidRPr="005403DB">
        <w:rPr>
          <w:rFonts w:ascii="Times New Roman" w:hAnsi="Times New Roman"/>
          <w:w w:val="108"/>
          <w:sz w:val="18"/>
          <w:szCs w:val="18"/>
        </w:rPr>
        <w:t>g)</w:t>
      </w:r>
      <w:r>
        <w:rPr>
          <w:rFonts w:ascii="Times New Roman" w:hAnsi="Times New Roman"/>
          <w:w w:val="108"/>
          <w:sz w:val="18"/>
          <w:szCs w:val="18"/>
        </w:rPr>
        <w:t xml:space="preserve"> was obtained as </w:t>
      </w:r>
      <w:r w:rsidRPr="005403DB">
        <w:rPr>
          <w:rFonts w:ascii="Times New Roman" w:hAnsi="Times New Roman"/>
          <w:w w:val="108"/>
          <w:sz w:val="18"/>
          <w:szCs w:val="18"/>
        </w:rPr>
        <w:t>a dark brown solid.</w:t>
      </w:r>
      <w:r>
        <w:rPr>
          <w:rFonts w:ascii="Times New Roman" w:hAnsi="Times New Roman"/>
          <w:w w:val="108"/>
          <w:sz w:val="18"/>
          <w:szCs w:val="18"/>
        </w:rPr>
        <w:t xml:space="preserve"> </w:t>
      </w:r>
      <w:r w:rsidR="00B87FDC">
        <w:rPr>
          <w:rFonts w:ascii="Times New Roman" w:hAnsi="Times New Roman"/>
          <w:w w:val="108"/>
          <w:sz w:val="18"/>
          <w:szCs w:val="18"/>
        </w:rPr>
        <w:t>A sample (144</w:t>
      </w:r>
      <w:r w:rsidR="004A4D26">
        <w:rPr>
          <w:rFonts w:ascii="Times New Roman" w:hAnsi="Times New Roman"/>
          <w:w w:val="108"/>
          <w:sz w:val="18"/>
          <w:szCs w:val="18"/>
        </w:rPr>
        <w:t>.0</w:t>
      </w:r>
      <w:r w:rsidR="00B87FDC">
        <w:rPr>
          <w:rFonts w:ascii="Times New Roman" w:hAnsi="Times New Roman"/>
          <w:w w:val="108"/>
          <w:sz w:val="18"/>
          <w:szCs w:val="18"/>
        </w:rPr>
        <w:t xml:space="preserve"> mg)</w:t>
      </w:r>
      <w:r w:rsidR="004A4D26">
        <w:rPr>
          <w:rFonts w:ascii="Times New Roman" w:hAnsi="Times New Roman"/>
          <w:w w:val="108"/>
          <w:sz w:val="18"/>
          <w:szCs w:val="18"/>
        </w:rPr>
        <w:t xml:space="preserve"> </w:t>
      </w:r>
      <w:r w:rsidR="003A182C">
        <w:rPr>
          <w:rFonts w:ascii="Times New Roman" w:hAnsi="Times New Roman"/>
          <w:w w:val="108"/>
          <w:sz w:val="18"/>
          <w:szCs w:val="18"/>
        </w:rPr>
        <w:t xml:space="preserve">of this </w:t>
      </w:r>
      <w:r w:rsidR="00B87FDC">
        <w:rPr>
          <w:rFonts w:ascii="Times New Roman" w:hAnsi="Times New Roman"/>
          <w:w w:val="108"/>
          <w:sz w:val="18"/>
          <w:szCs w:val="18"/>
        </w:rPr>
        <w:t xml:space="preserve">was purified </w:t>
      </w:r>
      <w:r w:rsidR="004A4D26">
        <w:rPr>
          <w:rFonts w:ascii="Times New Roman" w:hAnsi="Times New Roman"/>
          <w:w w:val="108"/>
          <w:sz w:val="18"/>
          <w:szCs w:val="18"/>
        </w:rPr>
        <w:t xml:space="preserve">on </w:t>
      </w:r>
      <w:r w:rsidR="004A4D26" w:rsidRPr="004A4D26">
        <w:rPr>
          <w:rFonts w:ascii="Times New Roman" w:hAnsi="Times New Roman"/>
          <w:sz w:val="18"/>
          <w:szCs w:val="18"/>
        </w:rPr>
        <w:t>an ACE 10 C18 250</w:t>
      </w:r>
      <w:r w:rsidR="004A4D26">
        <w:rPr>
          <w:rFonts w:ascii="Times New Roman" w:hAnsi="Times New Roman"/>
          <w:sz w:val="18"/>
          <w:szCs w:val="18"/>
        </w:rPr>
        <w:t xml:space="preserve"> </w:t>
      </w:r>
      <w:r w:rsidR="004A4D26" w:rsidRPr="004A4D26">
        <w:rPr>
          <w:rFonts w:ascii="Times New Roman" w:hAnsi="Times New Roman"/>
          <w:sz w:val="18"/>
          <w:szCs w:val="18"/>
        </w:rPr>
        <w:t>x</w:t>
      </w:r>
      <w:r w:rsidR="004A4D26">
        <w:rPr>
          <w:rFonts w:ascii="Times New Roman" w:hAnsi="Times New Roman"/>
          <w:sz w:val="18"/>
          <w:szCs w:val="18"/>
        </w:rPr>
        <w:t xml:space="preserve"> </w:t>
      </w:r>
      <w:r w:rsidR="004A4D26" w:rsidRPr="004A4D26">
        <w:rPr>
          <w:rFonts w:ascii="Times New Roman" w:hAnsi="Times New Roman"/>
          <w:sz w:val="18"/>
          <w:szCs w:val="18"/>
        </w:rPr>
        <w:t>21.8</w:t>
      </w:r>
      <w:r w:rsidR="004A4D26">
        <w:rPr>
          <w:rFonts w:ascii="Times New Roman" w:hAnsi="Times New Roman"/>
          <w:sz w:val="18"/>
          <w:szCs w:val="18"/>
        </w:rPr>
        <w:t xml:space="preserve"> </w:t>
      </w:r>
      <w:r w:rsidR="004A4D26" w:rsidRPr="004A4D26">
        <w:rPr>
          <w:rFonts w:ascii="Times New Roman" w:hAnsi="Times New Roman"/>
          <w:sz w:val="18"/>
          <w:szCs w:val="18"/>
        </w:rPr>
        <w:t>mm column</w:t>
      </w:r>
      <w:r w:rsidR="004A4D26">
        <w:rPr>
          <w:rFonts w:ascii="Times New Roman" w:hAnsi="Times New Roman"/>
          <w:sz w:val="18"/>
          <w:szCs w:val="18"/>
        </w:rPr>
        <w:t xml:space="preserve"> </w:t>
      </w:r>
      <w:r w:rsidR="004A4D26" w:rsidRPr="004A4D26">
        <w:rPr>
          <w:rFonts w:ascii="Times New Roman" w:hAnsi="Times New Roman"/>
          <w:sz w:val="18"/>
          <w:szCs w:val="18"/>
        </w:rPr>
        <w:t>(</w:t>
      </w:r>
      <w:proofErr w:type="spellStart"/>
      <w:r w:rsidR="004A4D26" w:rsidRPr="004A4D26">
        <w:rPr>
          <w:rFonts w:ascii="Times New Roman" w:hAnsi="Times New Roman"/>
          <w:sz w:val="18"/>
          <w:szCs w:val="18"/>
        </w:rPr>
        <w:t>HiChrom</w:t>
      </w:r>
      <w:proofErr w:type="spellEnd"/>
      <w:r w:rsidR="004A4D26" w:rsidRPr="004A4D26">
        <w:rPr>
          <w:rFonts w:ascii="Times New Roman" w:hAnsi="Times New Roman"/>
          <w:sz w:val="18"/>
          <w:szCs w:val="18"/>
        </w:rPr>
        <w:t>)</w:t>
      </w:r>
      <w:r w:rsidR="004A4D26">
        <w:rPr>
          <w:rFonts w:ascii="Times New Roman" w:hAnsi="Times New Roman"/>
          <w:sz w:val="18"/>
          <w:szCs w:val="18"/>
        </w:rPr>
        <w:t xml:space="preserve"> u</w:t>
      </w:r>
      <w:r w:rsidR="004A4D26" w:rsidRPr="004A4D26">
        <w:rPr>
          <w:rFonts w:ascii="Times New Roman" w:hAnsi="Times New Roman"/>
          <w:sz w:val="18"/>
          <w:szCs w:val="18"/>
        </w:rPr>
        <w:t xml:space="preserve">sing </w:t>
      </w:r>
      <w:r w:rsidR="004A4D26">
        <w:rPr>
          <w:rFonts w:ascii="Times New Roman" w:hAnsi="Times New Roman"/>
          <w:sz w:val="18"/>
          <w:szCs w:val="18"/>
        </w:rPr>
        <w:t>8</w:t>
      </w:r>
      <w:r w:rsidR="004A4D26" w:rsidRPr="004A4D26">
        <w:rPr>
          <w:rFonts w:ascii="Times New Roman" w:hAnsi="Times New Roman"/>
          <w:sz w:val="18"/>
          <w:szCs w:val="18"/>
        </w:rPr>
        <w:t xml:space="preserve">0:20 </w:t>
      </w:r>
      <w:proofErr w:type="spellStart"/>
      <w:r w:rsidR="004A4D26" w:rsidRPr="004A4D26">
        <w:rPr>
          <w:rFonts w:ascii="Times New Roman" w:hAnsi="Times New Roman"/>
          <w:sz w:val="18"/>
          <w:szCs w:val="18"/>
        </w:rPr>
        <w:t>water:acetronitrile</w:t>
      </w:r>
      <w:proofErr w:type="spellEnd"/>
      <w:r w:rsidR="004A4D26" w:rsidRPr="004A4D26">
        <w:rPr>
          <w:rFonts w:ascii="Times New Roman" w:hAnsi="Times New Roman"/>
          <w:sz w:val="18"/>
          <w:szCs w:val="18"/>
        </w:rPr>
        <w:t xml:space="preserve"> with 0.01% TFA for 2</w:t>
      </w:r>
      <w:r w:rsidR="004A4D26">
        <w:rPr>
          <w:rFonts w:ascii="Times New Roman" w:hAnsi="Times New Roman"/>
          <w:sz w:val="18"/>
          <w:szCs w:val="18"/>
        </w:rPr>
        <w:t xml:space="preserve"> </w:t>
      </w:r>
      <w:r w:rsidR="004A4D26" w:rsidRPr="004A4D26">
        <w:rPr>
          <w:rFonts w:ascii="Times New Roman" w:hAnsi="Times New Roman"/>
          <w:sz w:val="18"/>
          <w:szCs w:val="18"/>
        </w:rPr>
        <w:t xml:space="preserve">min </w:t>
      </w:r>
      <w:r w:rsidR="003A182C">
        <w:rPr>
          <w:rFonts w:ascii="Times New Roman" w:hAnsi="Times New Roman"/>
          <w:sz w:val="18"/>
          <w:szCs w:val="18"/>
        </w:rPr>
        <w:t>increasing</w:t>
      </w:r>
      <w:r w:rsidR="004A4D26" w:rsidRPr="004A4D26">
        <w:rPr>
          <w:rFonts w:ascii="Times New Roman" w:hAnsi="Times New Roman"/>
          <w:sz w:val="18"/>
          <w:szCs w:val="18"/>
        </w:rPr>
        <w:t xml:space="preserve"> to 50:50 over 13</w:t>
      </w:r>
      <w:r w:rsidR="004A4D26">
        <w:rPr>
          <w:rFonts w:ascii="Times New Roman" w:hAnsi="Times New Roman"/>
          <w:sz w:val="18"/>
          <w:szCs w:val="18"/>
        </w:rPr>
        <w:t xml:space="preserve"> </w:t>
      </w:r>
      <w:r w:rsidR="004A4D26" w:rsidRPr="004A4D26">
        <w:rPr>
          <w:rFonts w:ascii="Times New Roman" w:hAnsi="Times New Roman"/>
          <w:sz w:val="18"/>
          <w:szCs w:val="18"/>
        </w:rPr>
        <w:t>min</w:t>
      </w:r>
      <w:r w:rsidR="004A4D26">
        <w:rPr>
          <w:rFonts w:ascii="Times New Roman" w:hAnsi="Times New Roman"/>
          <w:sz w:val="18"/>
          <w:szCs w:val="18"/>
        </w:rPr>
        <w:t xml:space="preserve"> with a </w:t>
      </w:r>
      <w:r w:rsidR="004A4D26" w:rsidRPr="004A4D26">
        <w:rPr>
          <w:rFonts w:ascii="Times New Roman" w:hAnsi="Times New Roman"/>
          <w:sz w:val="18"/>
          <w:szCs w:val="18"/>
        </w:rPr>
        <w:t xml:space="preserve">flow rate </w:t>
      </w:r>
      <w:r w:rsidR="004A4D26">
        <w:rPr>
          <w:rFonts w:ascii="Times New Roman" w:hAnsi="Times New Roman"/>
          <w:sz w:val="18"/>
          <w:szCs w:val="18"/>
        </w:rPr>
        <w:t>of 15</w:t>
      </w:r>
      <w:r w:rsidR="003A182C">
        <w:rPr>
          <w:rFonts w:ascii="Times New Roman" w:hAnsi="Times New Roman"/>
          <w:sz w:val="18"/>
          <w:szCs w:val="18"/>
        </w:rPr>
        <w:t xml:space="preserve"> </w:t>
      </w:r>
      <w:r w:rsidR="004A4D26">
        <w:rPr>
          <w:rFonts w:ascii="Times New Roman" w:hAnsi="Times New Roman"/>
          <w:sz w:val="18"/>
          <w:szCs w:val="18"/>
        </w:rPr>
        <w:t>mL/</w:t>
      </w:r>
      <w:r w:rsidR="004A4D26" w:rsidRPr="004A4D26">
        <w:rPr>
          <w:rFonts w:ascii="Times New Roman" w:hAnsi="Times New Roman"/>
          <w:sz w:val="18"/>
          <w:szCs w:val="18"/>
        </w:rPr>
        <w:t>min</w:t>
      </w:r>
      <w:r w:rsidR="004A4D26">
        <w:rPr>
          <w:rFonts w:ascii="Times New Roman" w:hAnsi="Times New Roman"/>
          <w:sz w:val="18"/>
          <w:szCs w:val="18"/>
        </w:rPr>
        <w:t xml:space="preserve"> (</w:t>
      </w:r>
      <w:r w:rsidR="004A4D26" w:rsidRPr="004A4D26">
        <w:rPr>
          <w:rFonts w:ascii="Times New Roman" w:hAnsi="Times New Roman"/>
          <w:sz w:val="18"/>
          <w:szCs w:val="18"/>
        </w:rPr>
        <w:t>monitored at 250</w:t>
      </w:r>
      <w:r w:rsidR="003A182C">
        <w:rPr>
          <w:rFonts w:ascii="Times New Roman" w:hAnsi="Times New Roman"/>
          <w:sz w:val="18"/>
          <w:szCs w:val="18"/>
        </w:rPr>
        <w:t xml:space="preserve"> </w:t>
      </w:r>
      <w:r w:rsidR="004A4D26" w:rsidRPr="004A4D26">
        <w:rPr>
          <w:rFonts w:ascii="Times New Roman" w:hAnsi="Times New Roman"/>
          <w:sz w:val="18"/>
          <w:szCs w:val="18"/>
        </w:rPr>
        <w:t>nm</w:t>
      </w:r>
      <w:r w:rsidR="004A4D26">
        <w:rPr>
          <w:rFonts w:ascii="Times New Roman" w:hAnsi="Times New Roman"/>
          <w:sz w:val="18"/>
          <w:szCs w:val="18"/>
        </w:rPr>
        <w:t xml:space="preserve">) to give </w:t>
      </w:r>
      <w:proofErr w:type="spellStart"/>
      <w:r w:rsidR="004A4D26">
        <w:rPr>
          <w:rFonts w:ascii="Times New Roman" w:hAnsi="Times New Roman"/>
          <w:sz w:val="18"/>
          <w:szCs w:val="18"/>
        </w:rPr>
        <w:t>t</w:t>
      </w:r>
      <w:r w:rsidR="004A4D26" w:rsidRPr="004A4D26">
        <w:rPr>
          <w:rFonts w:ascii="Times New Roman" w:hAnsi="Times New Roman"/>
          <w:sz w:val="18"/>
          <w:szCs w:val="18"/>
        </w:rPr>
        <w:t>iruchanduramine</w:t>
      </w:r>
      <w:proofErr w:type="spellEnd"/>
      <w:r w:rsidR="004A4D26" w:rsidRPr="004A4D26">
        <w:rPr>
          <w:rFonts w:ascii="Times New Roman" w:hAnsi="Times New Roman"/>
          <w:sz w:val="18"/>
          <w:szCs w:val="18"/>
        </w:rPr>
        <w:t xml:space="preserve"> hydrochloride </w:t>
      </w:r>
      <w:r w:rsidR="003A182C">
        <w:rPr>
          <w:rFonts w:ascii="Times New Roman" w:hAnsi="Times New Roman"/>
          <w:b/>
          <w:sz w:val="18"/>
          <w:szCs w:val="18"/>
        </w:rPr>
        <w:t xml:space="preserve">1 </w:t>
      </w:r>
      <w:r w:rsidR="004A4D26" w:rsidRPr="004A4D26">
        <w:rPr>
          <w:rFonts w:ascii="Times New Roman" w:hAnsi="Times New Roman"/>
          <w:sz w:val="18"/>
          <w:szCs w:val="18"/>
        </w:rPr>
        <w:t>(10.0 mg</w:t>
      </w:r>
      <w:r w:rsidR="003A182C">
        <w:rPr>
          <w:rFonts w:ascii="Times New Roman" w:hAnsi="Times New Roman"/>
          <w:sz w:val="18"/>
          <w:szCs w:val="18"/>
        </w:rPr>
        <w:t xml:space="preserve">) in </w:t>
      </w:r>
      <w:r w:rsidR="004A4D26">
        <w:rPr>
          <w:rFonts w:ascii="Times New Roman" w:hAnsi="Times New Roman"/>
          <w:sz w:val="18"/>
          <w:szCs w:val="18"/>
        </w:rPr>
        <w:t>11.5% yield</w:t>
      </w:r>
      <w:r w:rsidR="003A182C">
        <w:rPr>
          <w:rFonts w:ascii="Times New Roman" w:hAnsi="Times New Roman"/>
          <w:sz w:val="18"/>
          <w:szCs w:val="18"/>
        </w:rPr>
        <w:t xml:space="preserve"> over three steps.</w:t>
      </w:r>
      <w:r w:rsidR="00C848C4">
        <w:rPr>
          <w:rFonts w:ascii="Times New Roman" w:hAnsi="Times New Roman"/>
          <w:sz w:val="18"/>
          <w:szCs w:val="18"/>
        </w:rPr>
        <w:t xml:space="preserve"> Preparative TLC on a sample (205 mg) gave </w:t>
      </w:r>
      <w:proofErr w:type="spellStart"/>
      <w:r w:rsidR="00C848C4">
        <w:rPr>
          <w:rFonts w:ascii="Times New Roman" w:hAnsi="Times New Roman"/>
          <w:sz w:val="18"/>
          <w:szCs w:val="18"/>
        </w:rPr>
        <w:t>t</w:t>
      </w:r>
      <w:r w:rsidR="00C848C4" w:rsidRPr="004A4D26">
        <w:rPr>
          <w:rFonts w:ascii="Times New Roman" w:hAnsi="Times New Roman"/>
          <w:sz w:val="18"/>
          <w:szCs w:val="18"/>
        </w:rPr>
        <w:t>iruchanduramine</w:t>
      </w:r>
      <w:proofErr w:type="spellEnd"/>
      <w:r w:rsidR="00C848C4" w:rsidRPr="004A4D26">
        <w:rPr>
          <w:rFonts w:ascii="Times New Roman" w:hAnsi="Times New Roman"/>
          <w:sz w:val="18"/>
          <w:szCs w:val="18"/>
        </w:rPr>
        <w:t xml:space="preserve"> hydrochloride </w:t>
      </w:r>
      <w:r w:rsidR="00C848C4">
        <w:rPr>
          <w:rFonts w:ascii="Times New Roman" w:hAnsi="Times New Roman"/>
          <w:b/>
          <w:sz w:val="18"/>
          <w:szCs w:val="18"/>
        </w:rPr>
        <w:t xml:space="preserve">1 </w:t>
      </w:r>
      <w:r w:rsidR="00C848C4" w:rsidRPr="004A4D26">
        <w:rPr>
          <w:rFonts w:ascii="Times New Roman" w:hAnsi="Times New Roman"/>
          <w:sz w:val="18"/>
          <w:szCs w:val="18"/>
        </w:rPr>
        <w:t>(1</w:t>
      </w:r>
      <w:r w:rsidR="00C848C4">
        <w:rPr>
          <w:rFonts w:ascii="Times New Roman" w:hAnsi="Times New Roman"/>
          <w:sz w:val="18"/>
          <w:szCs w:val="18"/>
        </w:rPr>
        <w:t>3</w:t>
      </w:r>
      <w:r w:rsidR="00C848C4" w:rsidRPr="004A4D26">
        <w:rPr>
          <w:rFonts w:ascii="Times New Roman" w:hAnsi="Times New Roman"/>
          <w:sz w:val="18"/>
          <w:szCs w:val="18"/>
        </w:rPr>
        <w:t>.</w:t>
      </w:r>
      <w:r w:rsidR="00C848C4">
        <w:rPr>
          <w:rFonts w:ascii="Times New Roman" w:hAnsi="Times New Roman"/>
          <w:sz w:val="18"/>
          <w:szCs w:val="18"/>
        </w:rPr>
        <w:t>2</w:t>
      </w:r>
      <w:r w:rsidR="00C848C4" w:rsidRPr="004A4D26">
        <w:rPr>
          <w:rFonts w:ascii="Times New Roman" w:hAnsi="Times New Roman"/>
          <w:sz w:val="18"/>
          <w:szCs w:val="18"/>
        </w:rPr>
        <w:t xml:space="preserve"> mg</w:t>
      </w:r>
      <w:r w:rsidR="00C848C4">
        <w:rPr>
          <w:rFonts w:ascii="Times New Roman" w:hAnsi="Times New Roman"/>
          <w:sz w:val="18"/>
          <w:szCs w:val="18"/>
        </w:rPr>
        <w:t xml:space="preserve">) as a solid in 8.5% yield </w:t>
      </w:r>
      <w:r w:rsidR="00EF0030">
        <w:rPr>
          <w:rFonts w:ascii="Times New Roman" w:hAnsi="Times New Roman"/>
          <w:sz w:val="18"/>
          <w:szCs w:val="18"/>
        </w:rPr>
        <w:t xml:space="preserve">over three steps </w:t>
      </w:r>
      <w:r w:rsidR="00C848C4">
        <w:rPr>
          <w:rFonts w:ascii="Times New Roman" w:hAnsi="Times New Roman"/>
          <w:sz w:val="18"/>
          <w:szCs w:val="18"/>
        </w:rPr>
        <w:t xml:space="preserve">(approx. 95% purity by </w:t>
      </w:r>
      <w:r w:rsidR="00C848C4" w:rsidRPr="00C848C4">
        <w:rPr>
          <w:rFonts w:ascii="Times New Roman" w:hAnsi="Times New Roman"/>
          <w:sz w:val="18"/>
          <w:szCs w:val="18"/>
          <w:vertAlign w:val="superscript"/>
        </w:rPr>
        <w:t>1</w:t>
      </w:r>
      <w:r w:rsidR="00C848C4">
        <w:rPr>
          <w:rFonts w:ascii="Times New Roman" w:hAnsi="Times New Roman"/>
          <w:sz w:val="18"/>
          <w:szCs w:val="18"/>
        </w:rPr>
        <w:t>H NMR)</w:t>
      </w:r>
      <w:r w:rsidR="007406FC">
        <w:rPr>
          <w:rFonts w:ascii="Times New Roman" w:hAnsi="Times New Roman"/>
          <w:sz w:val="18"/>
          <w:szCs w:val="18"/>
        </w:rPr>
        <w:t>.</w:t>
      </w:r>
    </w:p>
    <w:p w14:paraId="77DB55C2" w14:textId="6D4E7342" w:rsidR="00F6459A" w:rsidRPr="00273C5A" w:rsidRDefault="00BB7151" w:rsidP="00F6459A">
      <w:pPr>
        <w:pStyle w:val="08ArticleText"/>
        <w:spacing w:line="240" w:lineRule="auto"/>
      </w:pPr>
      <w:r>
        <w:rPr>
          <w:b/>
        </w:rPr>
        <w:tab/>
      </w:r>
      <w:proofErr w:type="spellStart"/>
      <w:r w:rsidR="00F6459A" w:rsidRPr="008E3602">
        <w:rPr>
          <w:b/>
        </w:rPr>
        <w:t>δ</w:t>
      </w:r>
      <w:r w:rsidR="00F6459A" w:rsidRPr="008E3602">
        <w:rPr>
          <w:b/>
          <w:vertAlign w:val="subscript"/>
        </w:rPr>
        <w:t>H</w:t>
      </w:r>
      <w:proofErr w:type="spellEnd"/>
      <w:r w:rsidR="00F6459A">
        <w:t xml:space="preserve"> (</w:t>
      </w:r>
      <w:r w:rsidR="00EC783C">
        <w:t>DMSO d</w:t>
      </w:r>
      <w:r w:rsidR="00EC783C" w:rsidRPr="00846032">
        <w:rPr>
          <w:vertAlign w:val="subscript"/>
        </w:rPr>
        <w:t>6</w:t>
      </w:r>
      <w:r w:rsidR="00DA6DF5">
        <w:t>)</w:t>
      </w:r>
      <w:r w:rsidR="00A773F7">
        <w:t xml:space="preserve"> </w:t>
      </w:r>
      <w:r w:rsidR="00F6459A">
        <w:t xml:space="preserve">1.82 (2H, apparent q, </w:t>
      </w:r>
      <w:r w:rsidR="00F6459A">
        <w:rPr>
          <w:i/>
        </w:rPr>
        <w:t>J</w:t>
      </w:r>
      <w:r w:rsidR="00F6459A">
        <w:t xml:space="preserve"> 6.</w:t>
      </w:r>
      <w:r w:rsidR="00733F45">
        <w:t>6</w:t>
      </w:r>
      <w:r w:rsidR="00F6459A">
        <w:t xml:space="preserve"> Hz</w:t>
      </w:r>
      <w:r w:rsidR="004D7B90">
        <w:t>,</w:t>
      </w:r>
      <w:r w:rsidR="00F6459A">
        <w:t xml:space="preserve"> CH</w:t>
      </w:r>
      <w:r w:rsidR="00F6459A">
        <w:rPr>
          <w:vertAlign w:val="subscript"/>
        </w:rPr>
        <w:t>2</w:t>
      </w:r>
      <w:r w:rsidR="00F6459A">
        <w:t>),</w:t>
      </w:r>
      <w:r w:rsidR="00A773F7">
        <w:t xml:space="preserve"> </w:t>
      </w:r>
      <w:r w:rsidR="00F6459A">
        <w:t>3.2</w:t>
      </w:r>
      <w:r w:rsidR="00733F45">
        <w:t>7</w:t>
      </w:r>
      <w:r w:rsidR="00F6459A">
        <w:t xml:space="preserve"> (1H, </w:t>
      </w:r>
      <w:proofErr w:type="spellStart"/>
      <w:r w:rsidR="00F6459A">
        <w:t>dd</w:t>
      </w:r>
      <w:proofErr w:type="spellEnd"/>
      <w:r w:rsidR="00F6459A">
        <w:t xml:space="preserve">, </w:t>
      </w:r>
      <w:r w:rsidR="00F6459A" w:rsidRPr="00036C02">
        <w:rPr>
          <w:i/>
        </w:rPr>
        <w:t>J</w:t>
      </w:r>
      <w:r w:rsidR="00F6459A">
        <w:rPr>
          <w:i/>
        </w:rPr>
        <w:t xml:space="preserve"> </w:t>
      </w:r>
      <w:r w:rsidR="00F6459A">
        <w:t>7.0, 9.</w:t>
      </w:r>
      <w:r w:rsidR="00733F45">
        <w:t>5</w:t>
      </w:r>
      <w:r w:rsidR="00F6459A">
        <w:t xml:space="preserve"> Hz, CH),</w:t>
      </w:r>
      <w:r w:rsidR="00A773F7">
        <w:t xml:space="preserve"> </w:t>
      </w:r>
      <w:r w:rsidR="00F6459A">
        <w:t>3.3</w:t>
      </w:r>
      <w:r w:rsidR="00733F45">
        <w:t>5</w:t>
      </w:r>
      <w:r w:rsidR="00EC783C" w:rsidRPr="00DC7434">
        <w:t>–</w:t>
      </w:r>
      <w:r w:rsidR="00F6459A">
        <w:t>3.48 (2H, m, CH</w:t>
      </w:r>
      <w:r w:rsidR="00F6459A">
        <w:rPr>
          <w:vertAlign w:val="subscript"/>
        </w:rPr>
        <w:t>2</w:t>
      </w:r>
      <w:r w:rsidR="00F6459A">
        <w:t>),</w:t>
      </w:r>
      <w:r w:rsidR="00A773F7">
        <w:t xml:space="preserve"> </w:t>
      </w:r>
      <w:r w:rsidR="00F6459A">
        <w:t xml:space="preserve">3.73 (1H, </w:t>
      </w:r>
      <w:r w:rsidR="00733F45">
        <w:t>apparent t</w:t>
      </w:r>
      <w:r w:rsidR="00F6459A">
        <w:t xml:space="preserve">, </w:t>
      </w:r>
      <w:r w:rsidR="00F6459A">
        <w:rPr>
          <w:i/>
        </w:rPr>
        <w:t xml:space="preserve">J </w:t>
      </w:r>
      <w:r w:rsidR="00F6459A">
        <w:t>9.</w:t>
      </w:r>
      <w:r w:rsidR="00733F45">
        <w:t>5</w:t>
      </w:r>
      <w:r w:rsidR="00F6459A">
        <w:t xml:space="preserve"> Hz, CH),</w:t>
      </w:r>
      <w:r w:rsidR="00A773F7">
        <w:t xml:space="preserve"> </w:t>
      </w:r>
      <w:r w:rsidR="00F6459A">
        <w:t>3.9</w:t>
      </w:r>
      <w:r w:rsidR="00733F45">
        <w:t>3</w:t>
      </w:r>
      <w:r w:rsidR="00EC783C" w:rsidRPr="00DC7434">
        <w:t>–</w:t>
      </w:r>
      <w:r w:rsidR="00733F45">
        <w:t>4.01</w:t>
      </w:r>
      <w:r w:rsidR="00F6459A">
        <w:t xml:space="preserve"> (1H, </w:t>
      </w:r>
      <w:r w:rsidR="00733F45">
        <w:t xml:space="preserve">m, </w:t>
      </w:r>
      <w:r w:rsidR="00F6459A" w:rsidRPr="00B7217A">
        <w:t>CH</w:t>
      </w:r>
      <w:r w:rsidR="00F6459A">
        <w:t>),</w:t>
      </w:r>
      <w:r w:rsidR="00A773F7">
        <w:t xml:space="preserve"> </w:t>
      </w:r>
      <w:r w:rsidR="00F6459A">
        <w:t>7.</w:t>
      </w:r>
      <w:r w:rsidR="00974377">
        <w:t>27</w:t>
      </w:r>
      <w:r w:rsidR="00974377" w:rsidRPr="00DC7434">
        <w:t>–</w:t>
      </w:r>
      <w:r w:rsidR="00974377">
        <w:t xml:space="preserve">7.33 </w:t>
      </w:r>
      <w:r w:rsidR="00F6459A">
        <w:t xml:space="preserve">(1H, </w:t>
      </w:r>
      <w:r w:rsidR="00974377">
        <w:t xml:space="preserve">m, </w:t>
      </w:r>
      <w:r w:rsidR="00F6459A">
        <w:t>CH),</w:t>
      </w:r>
      <w:r w:rsidR="00A773F7">
        <w:t xml:space="preserve"> </w:t>
      </w:r>
      <w:r w:rsidR="00733F45">
        <w:t>7.64 (1H, s, CH),</w:t>
      </w:r>
      <w:r w:rsidR="00A773F7">
        <w:t xml:space="preserve"> </w:t>
      </w:r>
      <w:r w:rsidR="00F6459A">
        <w:t>7.</w:t>
      </w:r>
      <w:r w:rsidR="00733F45">
        <w:t>66</w:t>
      </w:r>
      <w:r w:rsidR="00F6459A">
        <w:t xml:space="preserve"> (1H, d, </w:t>
      </w:r>
      <w:r w:rsidR="00F6459A">
        <w:rPr>
          <w:i/>
        </w:rPr>
        <w:t xml:space="preserve">J </w:t>
      </w:r>
      <w:r w:rsidR="00733F45" w:rsidRPr="00733F45">
        <w:t>8.6</w:t>
      </w:r>
      <w:r w:rsidR="00733F45">
        <w:t xml:space="preserve"> Hz</w:t>
      </w:r>
      <w:r w:rsidR="00F6459A">
        <w:t>, CH),</w:t>
      </w:r>
      <w:r w:rsidR="00A773F7">
        <w:t xml:space="preserve"> </w:t>
      </w:r>
      <w:r w:rsidR="00F6459A">
        <w:t>7.8</w:t>
      </w:r>
      <w:r w:rsidR="00733F45">
        <w:t>4</w:t>
      </w:r>
      <w:r w:rsidR="00F6459A">
        <w:t xml:space="preserve"> (2H, </w:t>
      </w:r>
      <w:proofErr w:type="spellStart"/>
      <w:r w:rsidR="00F6459A">
        <w:t>br</w:t>
      </w:r>
      <w:proofErr w:type="spellEnd"/>
      <w:r w:rsidR="00F6459A">
        <w:t xml:space="preserve"> s, 2 x NH),</w:t>
      </w:r>
      <w:r w:rsidR="00733F45">
        <w:t xml:space="preserve"> 7.99 (1H, </w:t>
      </w:r>
      <w:proofErr w:type="spellStart"/>
      <w:r w:rsidR="00733F45">
        <w:t>br</w:t>
      </w:r>
      <w:proofErr w:type="spellEnd"/>
      <w:r w:rsidR="00733F45">
        <w:t xml:space="preserve"> s, NH),</w:t>
      </w:r>
      <w:r w:rsidR="00A773F7">
        <w:t xml:space="preserve"> </w:t>
      </w:r>
      <w:r w:rsidR="00F6459A">
        <w:t>8.2</w:t>
      </w:r>
      <w:r w:rsidR="00733F45">
        <w:t>0</w:t>
      </w:r>
      <w:r w:rsidR="00F6459A">
        <w:t xml:space="preserve"> (1H, </w:t>
      </w:r>
      <w:proofErr w:type="spellStart"/>
      <w:r w:rsidR="00F6459A">
        <w:t>br</w:t>
      </w:r>
      <w:proofErr w:type="spellEnd"/>
      <w:r w:rsidR="00F6459A">
        <w:t xml:space="preserve"> s, NH),</w:t>
      </w:r>
      <w:r w:rsidR="00A773F7">
        <w:t xml:space="preserve"> </w:t>
      </w:r>
      <w:r w:rsidR="00F6459A">
        <w:t>8.3</w:t>
      </w:r>
      <w:r w:rsidR="00733F45">
        <w:t>8</w:t>
      </w:r>
      <w:r w:rsidR="00F6459A">
        <w:t xml:space="preserve"> (1H, </w:t>
      </w:r>
      <w:r w:rsidR="00733F45">
        <w:t>d</w:t>
      </w:r>
      <w:r w:rsidR="00F6459A">
        <w:t xml:space="preserve">, </w:t>
      </w:r>
      <w:r w:rsidR="00F6459A">
        <w:rPr>
          <w:i/>
        </w:rPr>
        <w:t>J</w:t>
      </w:r>
      <w:r w:rsidR="00F6459A">
        <w:t xml:space="preserve"> 7.9 Hz, CH)</w:t>
      </w:r>
      <w:r w:rsidR="00A773F7">
        <w:t xml:space="preserve"> </w:t>
      </w:r>
      <w:r w:rsidR="00F6459A">
        <w:t xml:space="preserve">8.83 (1H, d, </w:t>
      </w:r>
      <w:r w:rsidR="00F6459A">
        <w:rPr>
          <w:i/>
        </w:rPr>
        <w:t xml:space="preserve">J </w:t>
      </w:r>
      <w:r w:rsidR="00733F45">
        <w:t>1.0</w:t>
      </w:r>
      <w:r w:rsidR="00F6459A">
        <w:t xml:space="preserve"> Hz, CH),</w:t>
      </w:r>
      <w:r w:rsidR="00A773F7">
        <w:t xml:space="preserve"> </w:t>
      </w:r>
      <w:r w:rsidR="00F6459A">
        <w:t xml:space="preserve">8.89 (1H, d, </w:t>
      </w:r>
      <w:r w:rsidR="00F6459A">
        <w:rPr>
          <w:i/>
        </w:rPr>
        <w:t xml:space="preserve">J </w:t>
      </w:r>
      <w:r w:rsidR="00F6459A">
        <w:t>0.8 Hz, CH),</w:t>
      </w:r>
      <w:r w:rsidR="00A773F7">
        <w:t xml:space="preserve"> </w:t>
      </w:r>
      <w:r w:rsidR="00F6459A">
        <w:t xml:space="preserve">8.91 (1H, t, </w:t>
      </w:r>
      <w:r w:rsidR="00F6459A">
        <w:rPr>
          <w:i/>
        </w:rPr>
        <w:t xml:space="preserve">J </w:t>
      </w:r>
      <w:r w:rsidR="00A773F7">
        <w:t>6.2 Hz, N</w:t>
      </w:r>
      <w:r w:rsidR="00F6459A">
        <w:t>H),</w:t>
      </w:r>
      <w:r w:rsidR="00A773F7">
        <w:t xml:space="preserve"> </w:t>
      </w:r>
      <w:r w:rsidR="00F6459A">
        <w:t xml:space="preserve">12.05 (1H, </w:t>
      </w:r>
      <w:proofErr w:type="spellStart"/>
      <w:r w:rsidR="00F6459A">
        <w:t>br</w:t>
      </w:r>
      <w:proofErr w:type="spellEnd"/>
      <w:r w:rsidR="00F6459A">
        <w:t xml:space="preserve"> s, NH)</w:t>
      </w:r>
      <w:r w:rsidR="00A773F7">
        <w:t xml:space="preserve">; </w:t>
      </w:r>
      <w:proofErr w:type="spellStart"/>
      <w:r w:rsidR="00DA6DF5" w:rsidRPr="008E3602">
        <w:rPr>
          <w:b/>
        </w:rPr>
        <w:t>δ</w:t>
      </w:r>
      <w:r w:rsidR="00DA6DF5" w:rsidRPr="008E3602">
        <w:rPr>
          <w:b/>
          <w:vertAlign w:val="subscript"/>
        </w:rPr>
        <w:t>H</w:t>
      </w:r>
      <w:proofErr w:type="spellEnd"/>
      <w:r w:rsidR="00DA6DF5">
        <w:t xml:space="preserve"> (CD</w:t>
      </w:r>
      <w:r w:rsidR="00DA6DF5" w:rsidRPr="00DA6DF5">
        <w:rPr>
          <w:vertAlign w:val="subscript"/>
        </w:rPr>
        <w:t>3</w:t>
      </w:r>
      <w:r w:rsidR="00DA6DF5">
        <w:t>OD) 1.97</w:t>
      </w:r>
      <w:r w:rsidR="00EC783C" w:rsidRPr="00DC7434">
        <w:t>–</w:t>
      </w:r>
      <w:r w:rsidR="00DA6DF5">
        <w:t>2.01 (2H, m, CH</w:t>
      </w:r>
      <w:r w:rsidR="00DA6DF5">
        <w:rPr>
          <w:vertAlign w:val="subscript"/>
        </w:rPr>
        <w:t>2</w:t>
      </w:r>
      <w:r w:rsidR="00DA6DF5">
        <w:t xml:space="preserve">), 3.45 (1H, </w:t>
      </w:r>
      <w:proofErr w:type="spellStart"/>
      <w:r w:rsidR="00DA6DF5">
        <w:t>dd</w:t>
      </w:r>
      <w:proofErr w:type="spellEnd"/>
      <w:r w:rsidR="00DA6DF5">
        <w:t xml:space="preserve">, </w:t>
      </w:r>
      <w:r w:rsidR="00DA6DF5" w:rsidRPr="00036C02">
        <w:rPr>
          <w:i/>
        </w:rPr>
        <w:t>J</w:t>
      </w:r>
      <w:r w:rsidR="00DA6DF5">
        <w:rPr>
          <w:i/>
        </w:rPr>
        <w:t xml:space="preserve"> </w:t>
      </w:r>
      <w:r w:rsidR="00DA6DF5">
        <w:t>6.8, 9.5 Hz, CH), 3.56</w:t>
      </w:r>
      <w:r w:rsidR="00EC783C" w:rsidRPr="00DC7434">
        <w:t>–</w:t>
      </w:r>
      <w:r w:rsidR="00DA6DF5">
        <w:t>3.67 (2H, m, CH</w:t>
      </w:r>
      <w:r w:rsidR="00DA6DF5">
        <w:rPr>
          <w:vertAlign w:val="subscript"/>
        </w:rPr>
        <w:t>2</w:t>
      </w:r>
      <w:r w:rsidR="00DA6DF5">
        <w:t xml:space="preserve">), 3.87 (1H, apparent t, </w:t>
      </w:r>
      <w:r w:rsidR="00DA6DF5">
        <w:rPr>
          <w:i/>
        </w:rPr>
        <w:t xml:space="preserve">J </w:t>
      </w:r>
      <w:r w:rsidR="00DA6DF5">
        <w:t>9.5 Hz, CH), 4.12</w:t>
      </w:r>
      <w:r w:rsidR="00EC783C" w:rsidRPr="00DC7434">
        <w:t>–</w:t>
      </w:r>
      <w:r w:rsidR="00DA6DF5">
        <w:t xml:space="preserve">4.18 (1H, m, </w:t>
      </w:r>
      <w:r w:rsidR="00DA6DF5" w:rsidRPr="00B7217A">
        <w:t>CH</w:t>
      </w:r>
      <w:r w:rsidR="00DA6DF5">
        <w:t>), 7.41</w:t>
      </w:r>
      <w:r w:rsidR="00EC783C" w:rsidRPr="00DC7434">
        <w:t>–</w:t>
      </w:r>
      <w:r w:rsidR="00DA6DF5">
        <w:t>7.44 (1H, m, CH), 7.70</w:t>
      </w:r>
      <w:r w:rsidR="00EC783C" w:rsidRPr="00DC7434">
        <w:t>–</w:t>
      </w:r>
      <w:r w:rsidR="00DA6DF5">
        <w:t>7.73 (</w:t>
      </w:r>
      <w:r w:rsidR="00B36C09">
        <w:t>2</w:t>
      </w:r>
      <w:r w:rsidR="00DA6DF5">
        <w:t xml:space="preserve">H, </w:t>
      </w:r>
      <w:r w:rsidR="00B36C09">
        <w:t xml:space="preserve">m, 2 x CH) </w:t>
      </w:r>
      <w:r w:rsidR="00DA6DF5">
        <w:t>8.3</w:t>
      </w:r>
      <w:r w:rsidR="00B36C09">
        <w:t>3</w:t>
      </w:r>
      <w:r w:rsidR="00DA6DF5">
        <w:t xml:space="preserve"> (1H, d, </w:t>
      </w:r>
      <w:r w:rsidR="00DA6DF5">
        <w:rPr>
          <w:i/>
        </w:rPr>
        <w:t>J</w:t>
      </w:r>
      <w:r w:rsidR="00DA6DF5">
        <w:t xml:space="preserve"> </w:t>
      </w:r>
      <w:r w:rsidR="00B36C09">
        <w:t>8.0</w:t>
      </w:r>
      <w:r w:rsidR="00DA6DF5">
        <w:t xml:space="preserve"> Hz, CH), </w:t>
      </w:r>
      <w:r w:rsidR="00B36C09">
        <w:t xml:space="preserve">8.99 </w:t>
      </w:r>
      <w:r w:rsidR="00DA6DF5">
        <w:t xml:space="preserve">(1H, </w:t>
      </w:r>
      <w:r w:rsidR="00B36C09">
        <w:t>s</w:t>
      </w:r>
      <w:r w:rsidR="00DA6DF5">
        <w:t xml:space="preserve">, CH), </w:t>
      </w:r>
      <w:r w:rsidR="00B36C09">
        <w:t>9.01</w:t>
      </w:r>
      <w:r w:rsidR="00DA6DF5">
        <w:t xml:space="preserve"> (1H, </w:t>
      </w:r>
      <w:r w:rsidR="00B36C09">
        <w:t>s</w:t>
      </w:r>
      <w:r w:rsidR="00DA6DF5">
        <w:t>, CH)</w:t>
      </w:r>
      <w:r w:rsidR="00F6459A">
        <w:t xml:space="preserve">; </w:t>
      </w:r>
      <w:proofErr w:type="spellStart"/>
      <w:r w:rsidR="00F6459A" w:rsidRPr="008E3602">
        <w:rPr>
          <w:b/>
        </w:rPr>
        <w:t>δ</w:t>
      </w:r>
      <w:r w:rsidR="00F6459A" w:rsidRPr="008E3602">
        <w:rPr>
          <w:b/>
          <w:vertAlign w:val="subscript"/>
        </w:rPr>
        <w:t>C</w:t>
      </w:r>
      <w:proofErr w:type="spellEnd"/>
      <w:r w:rsidR="00F6459A">
        <w:t xml:space="preserve"> (</w:t>
      </w:r>
      <w:r w:rsidR="00974377">
        <w:t>DMSO d</w:t>
      </w:r>
      <w:r w:rsidR="00974377" w:rsidRPr="00DC7434">
        <w:rPr>
          <w:vertAlign w:val="subscript"/>
        </w:rPr>
        <w:t>6</w:t>
      </w:r>
      <w:r w:rsidR="00F6459A">
        <w:t>) 35.0, 35.3, 48.0, 53.0, 112.3, 114.0, 120.0, 120.9, 122.2, 128.1, 128.6, 132.3, 137.2, 139.6, 141.</w:t>
      </w:r>
      <w:r w:rsidR="00DA6DF5">
        <w:t>1</w:t>
      </w:r>
      <w:r w:rsidR="00F6459A">
        <w:t>, 159.2</w:t>
      </w:r>
      <w:r w:rsidR="00DA6DF5">
        <w:t>, 165.2</w:t>
      </w:r>
      <w:r w:rsidR="00F6459A">
        <w:t>;</w:t>
      </w:r>
      <w:r w:rsidR="00974377">
        <w:t xml:space="preserve"> </w:t>
      </w:r>
      <w:proofErr w:type="spellStart"/>
      <w:r w:rsidR="00974377">
        <w:rPr>
          <w:b/>
          <w:i/>
        </w:rPr>
        <w:t>v</w:t>
      </w:r>
      <w:r w:rsidR="00974377" w:rsidRPr="00355BB7">
        <w:rPr>
          <w:b/>
          <w:vertAlign w:val="subscript"/>
        </w:rPr>
        <w:t>max</w:t>
      </w:r>
      <w:proofErr w:type="spellEnd"/>
      <w:r w:rsidR="00974377">
        <w:t xml:space="preserve"> </w:t>
      </w:r>
      <w:r w:rsidR="00486E74">
        <w:t xml:space="preserve">3304, 2970, 2919, 1681, 1656, 1648, 1560, 1501, 1462, 1254, 1203, 1124, 1073, 845, 750 </w:t>
      </w:r>
      <w:r w:rsidR="00974377">
        <w:t>cm</w:t>
      </w:r>
      <w:r w:rsidR="00974377" w:rsidRPr="00DC7434">
        <w:rPr>
          <w:vertAlign w:val="superscript"/>
        </w:rPr>
        <w:t>-1</w:t>
      </w:r>
      <w:r w:rsidR="00486E74" w:rsidRPr="00846032">
        <w:t>;</w:t>
      </w:r>
      <w:r w:rsidR="00486E74">
        <w:rPr>
          <w:vertAlign w:val="superscript"/>
        </w:rPr>
        <w:t xml:space="preserve"> </w:t>
      </w:r>
      <w:r w:rsidR="00F6459A" w:rsidRPr="00355BB7">
        <w:t xml:space="preserve">HRMS(CI) found </w:t>
      </w:r>
      <w:r w:rsidR="00F6459A">
        <w:t>323.1609</w:t>
      </w:r>
      <w:r w:rsidR="00F6459A" w:rsidRPr="00355BB7">
        <w:t>, C</w:t>
      </w:r>
      <w:r w:rsidR="00F6459A" w:rsidRPr="00355BB7">
        <w:rPr>
          <w:vertAlign w:val="subscript"/>
        </w:rPr>
        <w:t>1</w:t>
      </w:r>
      <w:r w:rsidR="00F6459A">
        <w:rPr>
          <w:vertAlign w:val="subscript"/>
        </w:rPr>
        <w:t>7</w:t>
      </w:r>
      <w:r w:rsidR="00F6459A" w:rsidRPr="00355BB7">
        <w:t>H</w:t>
      </w:r>
      <w:r w:rsidR="00F6459A" w:rsidRPr="00355BB7">
        <w:rPr>
          <w:vertAlign w:val="subscript"/>
        </w:rPr>
        <w:t>1</w:t>
      </w:r>
      <w:r w:rsidR="00F6459A">
        <w:rPr>
          <w:vertAlign w:val="subscript"/>
        </w:rPr>
        <w:t>9</w:t>
      </w:r>
      <w:r w:rsidR="00F6459A" w:rsidRPr="00355BB7">
        <w:t>N</w:t>
      </w:r>
      <w:r w:rsidR="00F6459A">
        <w:rPr>
          <w:vertAlign w:val="subscript"/>
        </w:rPr>
        <w:t>6</w:t>
      </w:r>
      <w:r w:rsidR="00F6459A" w:rsidRPr="00355BB7">
        <w:t>O ([M+H]</w:t>
      </w:r>
      <w:r w:rsidR="00F6459A" w:rsidRPr="00355BB7">
        <w:rPr>
          <w:vertAlign w:val="superscript"/>
        </w:rPr>
        <w:t>+</w:t>
      </w:r>
      <w:r w:rsidR="00F6459A" w:rsidRPr="00355BB7">
        <w:t>) requires</w:t>
      </w:r>
      <w:r w:rsidR="00F6459A">
        <w:t xml:space="preserve"> 323.1615</w:t>
      </w:r>
      <w:r w:rsidR="00F6459A" w:rsidRPr="00355BB7">
        <w:t>.</w:t>
      </w:r>
    </w:p>
    <w:p w14:paraId="56239CE1" w14:textId="77777777" w:rsidR="005403DB" w:rsidRPr="005403DB" w:rsidRDefault="005403DB" w:rsidP="005403DB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w w:val="108"/>
          <w:sz w:val="18"/>
          <w:szCs w:val="18"/>
        </w:rPr>
      </w:pPr>
    </w:p>
    <w:p w14:paraId="2C1DAB71" w14:textId="2BC4FF48" w:rsidR="00222927" w:rsidRPr="00273C5A" w:rsidRDefault="00222927" w:rsidP="003B74C0">
      <w:pPr>
        <w:pStyle w:val="08ArticleText"/>
        <w:spacing w:line="240" w:lineRule="auto"/>
        <w:rPr>
          <w:b/>
        </w:rPr>
      </w:pPr>
      <w:r w:rsidRPr="00273C5A">
        <w:rPr>
          <w:b/>
        </w:rPr>
        <w:t>Method for determining activity</w:t>
      </w:r>
      <w:r w:rsidR="008E0B8F" w:rsidRPr="008E0B8F">
        <w:rPr>
          <w:vertAlign w:val="superscript"/>
        </w:rPr>
        <w:t>11</w:t>
      </w:r>
    </w:p>
    <w:p w14:paraId="0946DDEE" w14:textId="5D737798" w:rsidR="004013B4" w:rsidRPr="00273C5A" w:rsidRDefault="00273C5A" w:rsidP="00273C5A">
      <w:pPr>
        <w:pStyle w:val="Els-body-text"/>
        <w:spacing w:line="220" w:lineRule="atLeast"/>
        <w:rPr>
          <w:sz w:val="18"/>
          <w:szCs w:val="18"/>
        </w:rPr>
      </w:pPr>
      <w:r w:rsidRPr="00273C5A">
        <w:rPr>
          <w:sz w:val="18"/>
          <w:szCs w:val="18"/>
        </w:rPr>
        <w:tab/>
      </w:r>
      <w:r w:rsidR="00CF136F" w:rsidRPr="00273C5A">
        <w:rPr>
          <w:sz w:val="18"/>
          <w:szCs w:val="18"/>
        </w:rPr>
        <w:t xml:space="preserve">All enzymes and </w:t>
      </w:r>
      <w:r w:rsidR="00CF136F" w:rsidRPr="00273C5A">
        <w:rPr>
          <w:i/>
          <w:sz w:val="18"/>
          <w:szCs w:val="18"/>
        </w:rPr>
        <w:t>para</w:t>
      </w:r>
      <w:r w:rsidR="00CF136F" w:rsidRPr="00273C5A">
        <w:rPr>
          <w:sz w:val="18"/>
          <w:szCs w:val="18"/>
        </w:rPr>
        <w:t>-</w:t>
      </w:r>
      <w:proofErr w:type="spellStart"/>
      <w:r w:rsidR="00CF136F" w:rsidRPr="00273C5A">
        <w:rPr>
          <w:sz w:val="18"/>
          <w:szCs w:val="18"/>
        </w:rPr>
        <w:t>nitrophenyl</w:t>
      </w:r>
      <w:proofErr w:type="spellEnd"/>
      <w:r w:rsidR="00CF136F" w:rsidRPr="00273C5A">
        <w:rPr>
          <w:sz w:val="18"/>
          <w:szCs w:val="18"/>
        </w:rPr>
        <w:t xml:space="preserve"> substrates were purchased from Sigma. Enzymes were assayed at 27 </w:t>
      </w:r>
      <w:proofErr w:type="spellStart"/>
      <w:r w:rsidR="00CF136F" w:rsidRPr="00273C5A">
        <w:rPr>
          <w:sz w:val="18"/>
          <w:szCs w:val="18"/>
          <w:vertAlign w:val="superscript"/>
        </w:rPr>
        <w:t>o</w:t>
      </w:r>
      <w:r w:rsidR="00CF136F" w:rsidRPr="00273C5A">
        <w:rPr>
          <w:sz w:val="18"/>
          <w:szCs w:val="18"/>
        </w:rPr>
        <w:t>C</w:t>
      </w:r>
      <w:proofErr w:type="spellEnd"/>
      <w:r w:rsidR="00CF136F" w:rsidRPr="00273C5A">
        <w:rPr>
          <w:sz w:val="18"/>
          <w:szCs w:val="18"/>
        </w:rPr>
        <w:t xml:space="preserve"> in 0.1</w:t>
      </w:r>
      <w:r w:rsidR="00974377">
        <w:rPr>
          <w:sz w:val="18"/>
          <w:szCs w:val="18"/>
        </w:rPr>
        <w:t xml:space="preserve"> </w:t>
      </w:r>
      <w:r w:rsidR="00CF136F" w:rsidRPr="00273C5A">
        <w:rPr>
          <w:sz w:val="18"/>
          <w:szCs w:val="18"/>
        </w:rPr>
        <w:t>M citric acid/0.2</w:t>
      </w:r>
      <w:r w:rsidR="00974377">
        <w:rPr>
          <w:sz w:val="18"/>
          <w:szCs w:val="18"/>
        </w:rPr>
        <w:t xml:space="preserve"> </w:t>
      </w:r>
      <w:r w:rsidR="00CF136F" w:rsidRPr="00273C5A">
        <w:rPr>
          <w:sz w:val="18"/>
          <w:szCs w:val="18"/>
        </w:rPr>
        <w:t xml:space="preserve">M disodium hydrogen phosphate buffers at the optimum pH for the enzyme. The incubation mixture consisted of 10 </w:t>
      </w:r>
      <w:r w:rsidR="00CF136F" w:rsidRPr="00273C5A">
        <w:rPr>
          <w:rFonts w:ascii="Symbol" w:hAnsi="Symbol"/>
          <w:sz w:val="18"/>
          <w:szCs w:val="18"/>
        </w:rPr>
        <w:t></w:t>
      </w:r>
      <w:r w:rsidR="00974377">
        <w:rPr>
          <w:sz w:val="18"/>
          <w:szCs w:val="18"/>
        </w:rPr>
        <w:t>L</w:t>
      </w:r>
      <w:r w:rsidR="00974377" w:rsidRPr="00273C5A">
        <w:rPr>
          <w:sz w:val="18"/>
          <w:szCs w:val="18"/>
        </w:rPr>
        <w:t xml:space="preserve"> </w:t>
      </w:r>
      <w:r w:rsidR="00CF136F" w:rsidRPr="00273C5A">
        <w:rPr>
          <w:sz w:val="18"/>
          <w:szCs w:val="18"/>
        </w:rPr>
        <w:t xml:space="preserve">enzyme solution, 10 </w:t>
      </w:r>
      <w:r w:rsidR="00CF136F" w:rsidRPr="00273C5A">
        <w:rPr>
          <w:rFonts w:ascii="Symbol" w:hAnsi="Symbol"/>
          <w:sz w:val="18"/>
          <w:szCs w:val="18"/>
        </w:rPr>
        <w:t></w:t>
      </w:r>
      <w:r w:rsidR="00974377">
        <w:rPr>
          <w:sz w:val="18"/>
          <w:szCs w:val="18"/>
        </w:rPr>
        <w:t>L</w:t>
      </w:r>
      <w:r w:rsidR="00974377" w:rsidRPr="00273C5A">
        <w:rPr>
          <w:sz w:val="18"/>
          <w:szCs w:val="18"/>
        </w:rPr>
        <w:t xml:space="preserve"> </w:t>
      </w:r>
      <w:r w:rsidR="00CF136F" w:rsidRPr="00273C5A">
        <w:rPr>
          <w:sz w:val="18"/>
          <w:szCs w:val="18"/>
        </w:rPr>
        <w:t>of 1 mg/</w:t>
      </w:r>
      <w:r w:rsidR="00974377" w:rsidRPr="00273C5A">
        <w:rPr>
          <w:sz w:val="18"/>
          <w:szCs w:val="18"/>
        </w:rPr>
        <w:t>m</w:t>
      </w:r>
      <w:r w:rsidR="00974377">
        <w:rPr>
          <w:sz w:val="18"/>
          <w:szCs w:val="18"/>
        </w:rPr>
        <w:t>L</w:t>
      </w:r>
      <w:r w:rsidR="00974377" w:rsidRPr="00273C5A">
        <w:rPr>
          <w:sz w:val="18"/>
          <w:szCs w:val="18"/>
        </w:rPr>
        <w:t xml:space="preserve"> </w:t>
      </w:r>
      <w:r w:rsidR="00CF136F" w:rsidRPr="00273C5A">
        <w:rPr>
          <w:sz w:val="18"/>
          <w:szCs w:val="18"/>
        </w:rPr>
        <w:t xml:space="preserve">aqueous inhibitor solution and 50 </w:t>
      </w:r>
      <w:r w:rsidR="00CF136F" w:rsidRPr="00273C5A">
        <w:rPr>
          <w:rFonts w:ascii="Symbol" w:hAnsi="Symbol"/>
          <w:sz w:val="18"/>
          <w:szCs w:val="18"/>
        </w:rPr>
        <w:t></w:t>
      </w:r>
      <w:r w:rsidR="00974377">
        <w:rPr>
          <w:sz w:val="18"/>
          <w:szCs w:val="18"/>
        </w:rPr>
        <w:t>L</w:t>
      </w:r>
      <w:r w:rsidR="00974377" w:rsidRPr="00273C5A">
        <w:rPr>
          <w:sz w:val="18"/>
          <w:szCs w:val="18"/>
        </w:rPr>
        <w:t xml:space="preserve"> </w:t>
      </w:r>
      <w:r w:rsidR="00CF136F" w:rsidRPr="00273C5A">
        <w:rPr>
          <w:sz w:val="18"/>
          <w:szCs w:val="18"/>
        </w:rPr>
        <w:t xml:space="preserve">of the appropriate 5 </w:t>
      </w:r>
      <w:proofErr w:type="spellStart"/>
      <w:r w:rsidR="00CF136F" w:rsidRPr="00273C5A">
        <w:rPr>
          <w:sz w:val="18"/>
          <w:szCs w:val="18"/>
        </w:rPr>
        <w:t>mM</w:t>
      </w:r>
      <w:proofErr w:type="spellEnd"/>
      <w:r w:rsidR="00CF136F" w:rsidRPr="00273C5A">
        <w:rPr>
          <w:sz w:val="18"/>
          <w:szCs w:val="18"/>
        </w:rPr>
        <w:t xml:space="preserve"> </w:t>
      </w:r>
      <w:r w:rsidR="00CF136F" w:rsidRPr="00273C5A">
        <w:rPr>
          <w:i/>
          <w:sz w:val="18"/>
          <w:szCs w:val="18"/>
        </w:rPr>
        <w:t>para</w:t>
      </w:r>
      <w:r w:rsidR="00CF136F" w:rsidRPr="00273C5A">
        <w:rPr>
          <w:sz w:val="18"/>
          <w:szCs w:val="18"/>
        </w:rPr>
        <w:t>-</w:t>
      </w:r>
      <w:proofErr w:type="spellStart"/>
      <w:r w:rsidR="00CF136F" w:rsidRPr="00273C5A">
        <w:rPr>
          <w:sz w:val="18"/>
          <w:szCs w:val="18"/>
        </w:rPr>
        <w:t>nitrophenyl</w:t>
      </w:r>
      <w:proofErr w:type="spellEnd"/>
      <w:r w:rsidR="00CF136F" w:rsidRPr="00273C5A">
        <w:rPr>
          <w:sz w:val="18"/>
          <w:szCs w:val="18"/>
        </w:rPr>
        <w:t xml:space="preserve"> substrate made up in buffer at the optimum pH for the enzyme. The reactions were stopped by addition of 70 </w:t>
      </w:r>
      <w:r w:rsidR="00CF136F" w:rsidRPr="00273C5A">
        <w:rPr>
          <w:rFonts w:ascii="Symbol" w:hAnsi="Symbol"/>
          <w:sz w:val="18"/>
          <w:szCs w:val="18"/>
        </w:rPr>
        <w:t></w:t>
      </w:r>
      <w:r w:rsidR="00974377">
        <w:rPr>
          <w:sz w:val="18"/>
          <w:szCs w:val="18"/>
        </w:rPr>
        <w:t xml:space="preserve">L </w:t>
      </w:r>
      <w:r w:rsidR="00CF136F" w:rsidRPr="00273C5A">
        <w:rPr>
          <w:sz w:val="18"/>
          <w:szCs w:val="18"/>
        </w:rPr>
        <w:t>0.4</w:t>
      </w:r>
      <w:r w:rsidR="00974377">
        <w:rPr>
          <w:sz w:val="18"/>
          <w:szCs w:val="18"/>
        </w:rPr>
        <w:t xml:space="preserve"> </w:t>
      </w:r>
      <w:r w:rsidR="00CF136F" w:rsidRPr="00273C5A">
        <w:rPr>
          <w:sz w:val="18"/>
          <w:szCs w:val="18"/>
        </w:rPr>
        <w:t xml:space="preserve">M glycine (pH 10.4) during the exponential phase of the reaction, which had been determined at the beginning using </w:t>
      </w:r>
      <w:r w:rsidR="00CF136F" w:rsidRPr="00273C5A">
        <w:rPr>
          <w:sz w:val="18"/>
          <w:szCs w:val="18"/>
        </w:rPr>
        <w:t xml:space="preserve">uninhibited assays in which water replaced inhibitor. Final </w:t>
      </w:r>
      <w:proofErr w:type="spellStart"/>
      <w:r w:rsidR="00CF136F" w:rsidRPr="00273C5A">
        <w:rPr>
          <w:sz w:val="18"/>
          <w:szCs w:val="18"/>
        </w:rPr>
        <w:t>absorbances</w:t>
      </w:r>
      <w:proofErr w:type="spellEnd"/>
      <w:r w:rsidR="00CF136F" w:rsidRPr="00273C5A">
        <w:rPr>
          <w:sz w:val="18"/>
          <w:szCs w:val="18"/>
        </w:rPr>
        <w:t xml:space="preserve"> were read at 405 nm using a </w:t>
      </w:r>
      <w:proofErr w:type="spellStart"/>
      <w:r w:rsidR="00CF136F" w:rsidRPr="00273C5A">
        <w:rPr>
          <w:sz w:val="18"/>
          <w:szCs w:val="18"/>
        </w:rPr>
        <w:t>Versamax</w:t>
      </w:r>
      <w:proofErr w:type="spellEnd"/>
      <w:r w:rsidR="00CF136F" w:rsidRPr="00273C5A">
        <w:rPr>
          <w:sz w:val="18"/>
          <w:szCs w:val="18"/>
        </w:rPr>
        <w:t xml:space="preserve"> microplate reader (Molecular Devices). Assays were </w:t>
      </w:r>
      <w:r w:rsidR="00C25F53">
        <w:rPr>
          <w:sz w:val="18"/>
          <w:szCs w:val="18"/>
        </w:rPr>
        <w:t xml:space="preserve">performed </w:t>
      </w:r>
      <w:r w:rsidR="00CF136F" w:rsidRPr="00273C5A">
        <w:rPr>
          <w:sz w:val="18"/>
          <w:szCs w:val="18"/>
        </w:rPr>
        <w:t>in triplicate.</w:t>
      </w:r>
    </w:p>
    <w:p w14:paraId="177477C4" w14:textId="77777777" w:rsidR="00E9141B" w:rsidRDefault="00E9141B" w:rsidP="003B74C0">
      <w:pPr>
        <w:pStyle w:val="N3References"/>
        <w:spacing w:line="240" w:lineRule="auto"/>
        <w:rPr>
          <w:b/>
        </w:rPr>
      </w:pPr>
      <w:r w:rsidRPr="00F46EBB">
        <w:rPr>
          <w:b/>
        </w:rPr>
        <w:t>References</w:t>
      </w:r>
    </w:p>
    <w:p w14:paraId="67D518F7" w14:textId="280B23F5" w:rsidR="00A11719" w:rsidRPr="00A11719" w:rsidRDefault="00273C5A" w:rsidP="00A11719">
      <w:pPr>
        <w:pStyle w:val="N3References"/>
        <w:spacing w:line="240" w:lineRule="auto"/>
        <w:rPr>
          <w:b/>
        </w:rPr>
      </w:pPr>
      <w:r>
        <w:rPr>
          <w:b/>
        </w:rPr>
        <w:t>1</w:t>
      </w:r>
      <w:r w:rsidR="008E0B8F">
        <w:rPr>
          <w:b/>
        </w:rPr>
        <w:tab/>
      </w:r>
      <w:proofErr w:type="spellStart"/>
      <w:r w:rsidR="00A11719" w:rsidRPr="0011361A">
        <w:t>Ravinder</w:t>
      </w:r>
      <w:proofErr w:type="spellEnd"/>
      <w:r w:rsidR="00A11719" w:rsidRPr="0011361A">
        <w:t xml:space="preserve"> K</w:t>
      </w:r>
      <w:r w:rsidR="00486E74">
        <w:t>,</w:t>
      </w:r>
      <w:r w:rsidR="00145FD5">
        <w:t xml:space="preserve"> Reddy A</w:t>
      </w:r>
      <w:r w:rsidR="00331A19">
        <w:t>V</w:t>
      </w:r>
      <w:r w:rsidR="00486E74">
        <w:t xml:space="preserve">, </w:t>
      </w:r>
      <w:proofErr w:type="spellStart"/>
      <w:r w:rsidR="00145FD5">
        <w:t>Krishnaiah</w:t>
      </w:r>
      <w:proofErr w:type="spellEnd"/>
      <w:r w:rsidR="00145FD5">
        <w:t xml:space="preserve"> P</w:t>
      </w:r>
      <w:r w:rsidR="00486E74">
        <w:t>,</w:t>
      </w:r>
      <w:r w:rsidR="00145FD5">
        <w:t xml:space="preserve"> Ramesh P</w:t>
      </w:r>
      <w:r w:rsidR="00486E74">
        <w:t>,</w:t>
      </w:r>
      <w:r w:rsidR="00145FD5">
        <w:t xml:space="preserve"> Ramakrishna S</w:t>
      </w:r>
      <w:r w:rsidR="00486E74">
        <w:t xml:space="preserve">, </w:t>
      </w:r>
      <w:proofErr w:type="spellStart"/>
      <w:r w:rsidR="00145FD5">
        <w:t>Laatsch</w:t>
      </w:r>
      <w:proofErr w:type="spellEnd"/>
      <w:r w:rsidR="00486E74">
        <w:t xml:space="preserve"> </w:t>
      </w:r>
      <w:r w:rsidR="00145FD5">
        <w:t>H</w:t>
      </w:r>
      <w:r w:rsidR="00486E74">
        <w:t xml:space="preserve">, </w:t>
      </w:r>
      <w:proofErr w:type="spellStart"/>
      <w:r w:rsidR="00145FD5">
        <w:t>Venkateswarlu</w:t>
      </w:r>
      <w:proofErr w:type="spellEnd"/>
      <w:r w:rsidR="00145FD5">
        <w:t xml:space="preserve"> Y</w:t>
      </w:r>
      <w:r w:rsidR="00486E74">
        <w:t>.</w:t>
      </w:r>
      <w:r w:rsidR="00A11719" w:rsidRPr="0011361A">
        <w:t xml:space="preserve"> </w:t>
      </w:r>
      <w:r w:rsidR="00A11719" w:rsidRPr="0011361A">
        <w:rPr>
          <w:i/>
        </w:rPr>
        <w:t>Tetrahedron Lett</w:t>
      </w:r>
      <w:r w:rsidR="004013B4">
        <w:rPr>
          <w:i/>
        </w:rPr>
        <w:t>.</w:t>
      </w:r>
      <w:r w:rsidR="00A11719" w:rsidRPr="00486E74">
        <w:t xml:space="preserve"> 2005</w:t>
      </w:r>
      <w:proofErr w:type="gramStart"/>
      <w:r w:rsidR="00486E74">
        <w:t>;</w:t>
      </w:r>
      <w:r w:rsidR="00A11719" w:rsidRPr="0011361A">
        <w:t>46</w:t>
      </w:r>
      <w:proofErr w:type="gramEnd"/>
      <w:r w:rsidR="00486E74">
        <w:t xml:space="preserve">: </w:t>
      </w:r>
      <w:r w:rsidR="00A11719" w:rsidRPr="0011361A">
        <w:t>5475</w:t>
      </w:r>
      <w:r w:rsidR="002365B5" w:rsidRPr="00EF0030">
        <w:rPr>
          <w:lang w:eastAsia="en-GB"/>
        </w:rPr>
        <w:t>−</w:t>
      </w:r>
      <w:r w:rsidR="00A11719" w:rsidRPr="0011361A">
        <w:t>5478.</w:t>
      </w:r>
    </w:p>
    <w:p w14:paraId="752BB855" w14:textId="04BDF2DB" w:rsidR="00A11719" w:rsidRPr="00A11719" w:rsidRDefault="00A11719" w:rsidP="00A11719">
      <w:pPr>
        <w:pStyle w:val="N3References"/>
        <w:spacing w:line="240" w:lineRule="auto"/>
        <w:rPr>
          <w:b/>
        </w:rPr>
      </w:pPr>
      <w:r w:rsidRPr="00A11719">
        <w:rPr>
          <w:b/>
        </w:rPr>
        <w:t>2</w:t>
      </w:r>
      <w:r w:rsidR="008E0B8F">
        <w:rPr>
          <w:b/>
        </w:rPr>
        <w:tab/>
      </w:r>
      <w:r w:rsidRPr="0011361A">
        <w:t>Kim J-S</w:t>
      </w:r>
      <w:r w:rsidR="00486E74">
        <w:t>,</w:t>
      </w:r>
      <w:r w:rsidRPr="0011361A">
        <w:t xml:space="preserve"> Kwon C-S</w:t>
      </w:r>
      <w:r w:rsidR="00486E74">
        <w:t xml:space="preserve">, </w:t>
      </w:r>
      <w:r w:rsidRPr="0011361A">
        <w:t xml:space="preserve">Son KH. </w:t>
      </w:r>
      <w:proofErr w:type="spellStart"/>
      <w:r w:rsidRPr="0011361A">
        <w:rPr>
          <w:i/>
        </w:rPr>
        <w:t>Biosci</w:t>
      </w:r>
      <w:proofErr w:type="spellEnd"/>
      <w:r w:rsidRPr="0011361A">
        <w:rPr>
          <w:i/>
        </w:rPr>
        <w:t xml:space="preserve">. </w:t>
      </w:r>
      <w:proofErr w:type="spellStart"/>
      <w:r w:rsidRPr="0011361A">
        <w:rPr>
          <w:i/>
        </w:rPr>
        <w:t>Biotechnol</w:t>
      </w:r>
      <w:proofErr w:type="spellEnd"/>
      <w:r w:rsidRPr="0011361A">
        <w:rPr>
          <w:i/>
        </w:rPr>
        <w:t>.</w:t>
      </w:r>
      <w:r w:rsidR="00023735">
        <w:rPr>
          <w:i/>
        </w:rPr>
        <w:t xml:space="preserve"> </w:t>
      </w:r>
      <w:proofErr w:type="spellStart"/>
      <w:r w:rsidRPr="0011361A">
        <w:rPr>
          <w:i/>
        </w:rPr>
        <w:t>Biochem</w:t>
      </w:r>
      <w:proofErr w:type="spellEnd"/>
      <w:r w:rsidRPr="0011361A">
        <w:t xml:space="preserve">. </w:t>
      </w:r>
      <w:r w:rsidRPr="00846032">
        <w:t>2000</w:t>
      </w:r>
      <w:proofErr w:type="gramStart"/>
      <w:r w:rsidR="00486E74">
        <w:t>;</w:t>
      </w:r>
      <w:r w:rsidRPr="0011361A">
        <w:t>64</w:t>
      </w:r>
      <w:proofErr w:type="gramEnd"/>
      <w:r w:rsidR="00486E74">
        <w:t>:</w:t>
      </w:r>
      <w:r w:rsidRPr="0011361A">
        <w:t xml:space="preserve"> 2458</w:t>
      </w:r>
      <w:r w:rsidR="002365B5" w:rsidRPr="00EF0030">
        <w:rPr>
          <w:lang w:eastAsia="en-GB"/>
        </w:rPr>
        <w:t>−</w:t>
      </w:r>
      <w:r w:rsidR="00CB0813">
        <w:t>2461</w:t>
      </w:r>
      <w:r w:rsidRPr="0011361A">
        <w:t>.</w:t>
      </w:r>
    </w:p>
    <w:p w14:paraId="294B97B5" w14:textId="19834F06" w:rsidR="00A11719" w:rsidRPr="00A11719" w:rsidRDefault="00273C5A" w:rsidP="00A11719">
      <w:pPr>
        <w:pStyle w:val="N3References"/>
        <w:spacing w:line="240" w:lineRule="auto"/>
        <w:rPr>
          <w:b/>
          <w:lang w:val="en-US"/>
        </w:rPr>
      </w:pPr>
      <w:r>
        <w:rPr>
          <w:b/>
        </w:rPr>
        <w:t>3</w:t>
      </w:r>
      <w:r w:rsidR="008E0B8F">
        <w:rPr>
          <w:b/>
        </w:rPr>
        <w:tab/>
      </w:r>
      <w:proofErr w:type="spellStart"/>
      <w:r w:rsidR="00A11719" w:rsidRPr="0011361A">
        <w:rPr>
          <w:lang w:val="en-US"/>
        </w:rPr>
        <w:t>Lippke</w:t>
      </w:r>
      <w:proofErr w:type="spellEnd"/>
      <w:r w:rsidR="00A11719" w:rsidRPr="0011361A">
        <w:rPr>
          <w:lang w:val="en-US"/>
        </w:rPr>
        <w:t xml:space="preserve"> KP</w:t>
      </w:r>
      <w:r w:rsidR="00486E74">
        <w:rPr>
          <w:lang w:val="en-US"/>
        </w:rPr>
        <w:t xml:space="preserve">, </w:t>
      </w:r>
      <w:proofErr w:type="spellStart"/>
      <w:r w:rsidR="00A11719" w:rsidRPr="0011361A">
        <w:rPr>
          <w:lang w:val="en-US"/>
        </w:rPr>
        <w:t>Schunack</w:t>
      </w:r>
      <w:proofErr w:type="spellEnd"/>
      <w:r w:rsidR="00A11719" w:rsidRPr="0011361A">
        <w:rPr>
          <w:lang w:val="en-US"/>
        </w:rPr>
        <w:t xml:space="preserve"> WG</w:t>
      </w:r>
      <w:r w:rsidR="00486E74">
        <w:rPr>
          <w:lang w:val="en-US"/>
        </w:rPr>
        <w:t xml:space="preserve">, </w:t>
      </w:r>
      <w:proofErr w:type="spellStart"/>
      <w:r w:rsidR="00A11719" w:rsidRPr="0011361A">
        <w:rPr>
          <w:lang w:val="en-US"/>
        </w:rPr>
        <w:t>Wenning</w:t>
      </w:r>
      <w:proofErr w:type="spellEnd"/>
      <w:r w:rsidR="00A11719" w:rsidRPr="0011361A">
        <w:rPr>
          <w:lang w:val="en-US"/>
        </w:rPr>
        <w:t xml:space="preserve"> W</w:t>
      </w:r>
      <w:r w:rsidR="00486E74">
        <w:rPr>
          <w:lang w:val="en-US"/>
        </w:rPr>
        <w:t>,</w:t>
      </w:r>
      <w:r w:rsidR="00A11719" w:rsidRPr="0011361A">
        <w:rPr>
          <w:lang w:val="en-US"/>
        </w:rPr>
        <w:t xml:space="preserve"> M</w:t>
      </w:r>
      <w:r w:rsidR="00CB0813" w:rsidRPr="00CB0813">
        <w:rPr>
          <w:lang w:val="en-US"/>
        </w:rPr>
        <w:t>ü</w:t>
      </w:r>
      <w:r w:rsidR="00A11719" w:rsidRPr="0011361A">
        <w:rPr>
          <w:lang w:val="en-US"/>
        </w:rPr>
        <w:t>ller WE</w:t>
      </w:r>
      <w:r w:rsidR="00486E74">
        <w:rPr>
          <w:lang w:val="en-US"/>
        </w:rPr>
        <w:t xml:space="preserve">. </w:t>
      </w:r>
      <w:r w:rsidR="00A11719" w:rsidRPr="0011361A">
        <w:rPr>
          <w:i/>
          <w:iCs/>
          <w:lang w:val="en-US"/>
        </w:rPr>
        <w:t>J. Med. Chem.</w:t>
      </w:r>
      <w:r w:rsidR="00486E74">
        <w:rPr>
          <w:i/>
          <w:iCs/>
          <w:lang w:val="en-US"/>
        </w:rPr>
        <w:t xml:space="preserve"> </w:t>
      </w:r>
      <w:r w:rsidR="00A11719" w:rsidRPr="00846032">
        <w:rPr>
          <w:lang w:val="en-US"/>
        </w:rPr>
        <w:t>1983</w:t>
      </w:r>
      <w:proofErr w:type="gramStart"/>
      <w:r w:rsidR="00486E74">
        <w:rPr>
          <w:lang w:val="en-US"/>
        </w:rPr>
        <w:t>;</w:t>
      </w:r>
      <w:r w:rsidR="00A11719" w:rsidRPr="0011361A">
        <w:rPr>
          <w:bCs/>
          <w:lang w:val="en-US"/>
        </w:rPr>
        <w:t>26</w:t>
      </w:r>
      <w:proofErr w:type="gramEnd"/>
      <w:r w:rsidR="00486E74">
        <w:rPr>
          <w:bCs/>
          <w:lang w:val="en-US"/>
        </w:rPr>
        <w:t>:</w:t>
      </w:r>
      <w:r w:rsidR="00A11719" w:rsidRPr="0011361A">
        <w:rPr>
          <w:lang w:val="en-US"/>
        </w:rPr>
        <w:t xml:space="preserve"> 499</w:t>
      </w:r>
      <w:r w:rsidR="002365B5" w:rsidRPr="00EF0030">
        <w:rPr>
          <w:lang w:eastAsia="en-GB"/>
        </w:rPr>
        <w:t>−</w:t>
      </w:r>
      <w:r w:rsidR="00A11719" w:rsidRPr="0011361A">
        <w:rPr>
          <w:lang w:val="en-US"/>
        </w:rPr>
        <w:t>503.</w:t>
      </w:r>
    </w:p>
    <w:p w14:paraId="5407B3EC" w14:textId="5C45B09C" w:rsidR="00A11719" w:rsidRPr="00A11719" w:rsidRDefault="00A11719" w:rsidP="00A11719">
      <w:pPr>
        <w:pStyle w:val="N3References"/>
        <w:spacing w:line="240" w:lineRule="auto"/>
        <w:rPr>
          <w:b/>
        </w:rPr>
      </w:pPr>
      <w:r w:rsidRPr="00A11719">
        <w:rPr>
          <w:b/>
          <w:lang w:val="en-US"/>
        </w:rPr>
        <w:t>4</w:t>
      </w:r>
      <w:r w:rsidR="008E0B8F">
        <w:rPr>
          <w:b/>
          <w:lang w:val="en-US"/>
        </w:rPr>
        <w:tab/>
      </w:r>
      <w:proofErr w:type="spellStart"/>
      <w:r w:rsidR="00DC05AD" w:rsidRPr="0011361A">
        <w:rPr>
          <w:lang w:val="en-US"/>
        </w:rPr>
        <w:t>Geall</w:t>
      </w:r>
      <w:proofErr w:type="spellEnd"/>
      <w:r w:rsidR="00827430">
        <w:rPr>
          <w:lang w:val="en-US"/>
        </w:rPr>
        <w:t xml:space="preserve"> AJ</w:t>
      </w:r>
      <w:r w:rsidR="00486E74">
        <w:rPr>
          <w:lang w:val="en-US"/>
        </w:rPr>
        <w:t xml:space="preserve">, </w:t>
      </w:r>
      <w:proofErr w:type="spellStart"/>
      <w:r w:rsidR="00DC05AD" w:rsidRPr="0011361A">
        <w:rPr>
          <w:lang w:val="en-US"/>
        </w:rPr>
        <w:t>Blagbrough</w:t>
      </w:r>
      <w:proofErr w:type="spellEnd"/>
      <w:r w:rsidR="00827430">
        <w:rPr>
          <w:lang w:val="en-US"/>
        </w:rPr>
        <w:t xml:space="preserve"> IS</w:t>
      </w:r>
      <w:r w:rsidR="00486E74">
        <w:rPr>
          <w:lang w:val="en-US"/>
        </w:rPr>
        <w:t xml:space="preserve">. </w:t>
      </w:r>
      <w:r w:rsidR="00DC05AD" w:rsidRPr="0011361A">
        <w:rPr>
          <w:i/>
          <w:lang w:val="en-US"/>
        </w:rPr>
        <w:t>Tetrahedron</w:t>
      </w:r>
      <w:r w:rsidR="00486E74">
        <w:rPr>
          <w:lang w:val="en-US"/>
        </w:rPr>
        <w:t>.</w:t>
      </w:r>
      <w:r w:rsidR="00DC05AD" w:rsidRPr="0011361A">
        <w:rPr>
          <w:lang w:val="en-US"/>
        </w:rPr>
        <w:t xml:space="preserve"> </w:t>
      </w:r>
      <w:r w:rsidR="004013B4" w:rsidRPr="00846032">
        <w:rPr>
          <w:lang w:val="en-US"/>
        </w:rPr>
        <w:t>2000</w:t>
      </w:r>
      <w:r w:rsidR="00486E74">
        <w:rPr>
          <w:lang w:val="en-US"/>
        </w:rPr>
        <w:t>:</w:t>
      </w:r>
      <w:r w:rsidR="00DC05AD" w:rsidRPr="0011361A">
        <w:rPr>
          <w:lang w:val="en-US"/>
        </w:rPr>
        <w:t>56</w:t>
      </w:r>
      <w:r w:rsidR="00486E74">
        <w:rPr>
          <w:lang w:val="en-US"/>
        </w:rPr>
        <w:t xml:space="preserve">: </w:t>
      </w:r>
      <w:r w:rsidR="00DC05AD" w:rsidRPr="0011361A">
        <w:rPr>
          <w:lang w:val="en-US"/>
        </w:rPr>
        <w:t>2449</w:t>
      </w:r>
      <w:r w:rsidR="002365B5" w:rsidRPr="00EF0030">
        <w:rPr>
          <w:lang w:eastAsia="en-GB"/>
        </w:rPr>
        <w:t>−</w:t>
      </w:r>
      <w:r w:rsidR="00DC05AD" w:rsidRPr="0011361A">
        <w:rPr>
          <w:lang w:val="en-US"/>
        </w:rPr>
        <w:t>2460</w:t>
      </w:r>
      <w:r w:rsidR="00486E74">
        <w:rPr>
          <w:lang w:val="en-US"/>
        </w:rPr>
        <w:t>.</w:t>
      </w:r>
    </w:p>
    <w:p w14:paraId="468E5547" w14:textId="70D0D52C" w:rsidR="00A11719" w:rsidRPr="00A02CA7" w:rsidRDefault="00A11719" w:rsidP="00A11719">
      <w:pPr>
        <w:pStyle w:val="N3References"/>
        <w:spacing w:line="240" w:lineRule="auto"/>
      </w:pPr>
      <w:r w:rsidRPr="00A11719">
        <w:rPr>
          <w:b/>
        </w:rPr>
        <w:t xml:space="preserve">5 </w:t>
      </w:r>
      <w:r w:rsidR="008E0B8F">
        <w:rPr>
          <w:b/>
        </w:rPr>
        <w:tab/>
      </w:r>
      <w:proofErr w:type="spellStart"/>
      <w:r w:rsidR="00751E41" w:rsidRPr="0011361A">
        <w:t>Dickschat</w:t>
      </w:r>
      <w:proofErr w:type="spellEnd"/>
      <w:r w:rsidR="00827430">
        <w:t xml:space="preserve"> JS</w:t>
      </w:r>
      <w:r w:rsidR="00A02CA7">
        <w:t>,</w:t>
      </w:r>
      <w:r w:rsidR="00751E41" w:rsidRPr="0011361A">
        <w:t xml:space="preserve"> Citron</w:t>
      </w:r>
      <w:r w:rsidR="00827430">
        <w:t xml:space="preserve"> CA</w:t>
      </w:r>
      <w:r w:rsidR="00A02CA7">
        <w:t xml:space="preserve">, </w:t>
      </w:r>
      <w:r w:rsidR="00751E41" w:rsidRPr="0011361A">
        <w:t>Brock</w:t>
      </w:r>
      <w:r w:rsidR="00827430">
        <w:t xml:space="preserve"> NL</w:t>
      </w:r>
      <w:r w:rsidR="00A02CA7">
        <w:t xml:space="preserve">, </w:t>
      </w:r>
      <w:proofErr w:type="spellStart"/>
      <w:r w:rsidR="00751E41" w:rsidRPr="0011361A">
        <w:t>Riclea</w:t>
      </w:r>
      <w:proofErr w:type="spellEnd"/>
      <w:r w:rsidR="00827430">
        <w:t xml:space="preserve"> R</w:t>
      </w:r>
      <w:r w:rsidR="00A02CA7">
        <w:t xml:space="preserve">, </w:t>
      </w:r>
      <w:proofErr w:type="spellStart"/>
      <w:r w:rsidR="00751E41" w:rsidRPr="0011361A">
        <w:t>Kuhz</w:t>
      </w:r>
      <w:proofErr w:type="spellEnd"/>
      <w:r w:rsidR="00827430">
        <w:t xml:space="preserve"> H.</w:t>
      </w:r>
      <w:r w:rsidR="00751E41" w:rsidRPr="0011361A">
        <w:t xml:space="preserve"> </w:t>
      </w:r>
      <w:r w:rsidR="00751E41" w:rsidRPr="0011361A">
        <w:rPr>
          <w:i/>
        </w:rPr>
        <w:t>Eur. J. Org. Chem.</w:t>
      </w:r>
      <w:r w:rsidR="00751E41" w:rsidRPr="00A02CA7">
        <w:t xml:space="preserve"> </w:t>
      </w:r>
      <w:r w:rsidR="00751E41" w:rsidRPr="00846032">
        <w:t>2011</w:t>
      </w:r>
      <w:r w:rsidR="00A02CA7">
        <w:t>:</w:t>
      </w:r>
      <w:r w:rsidR="00751E41" w:rsidRPr="00A02CA7">
        <w:t xml:space="preserve"> 3339</w:t>
      </w:r>
      <w:r w:rsidR="002365B5" w:rsidRPr="00A02CA7">
        <w:rPr>
          <w:lang w:eastAsia="en-GB"/>
        </w:rPr>
        <w:t>−</w:t>
      </w:r>
      <w:r w:rsidR="00CB0813" w:rsidRPr="00A02CA7">
        <w:t>3346</w:t>
      </w:r>
      <w:r w:rsidR="0011361A" w:rsidRPr="00A02CA7">
        <w:t>.</w:t>
      </w:r>
    </w:p>
    <w:p w14:paraId="5D6A57E3" w14:textId="2C08A35C" w:rsidR="00A11719" w:rsidRPr="00A11719" w:rsidRDefault="00A11719" w:rsidP="00A11719">
      <w:pPr>
        <w:pStyle w:val="N3References"/>
        <w:spacing w:line="240" w:lineRule="auto"/>
        <w:rPr>
          <w:b/>
        </w:rPr>
      </w:pPr>
      <w:r w:rsidRPr="00A11719">
        <w:rPr>
          <w:b/>
        </w:rPr>
        <w:t>6</w:t>
      </w:r>
      <w:r w:rsidR="008E0B8F">
        <w:rPr>
          <w:b/>
        </w:rPr>
        <w:tab/>
      </w:r>
      <w:r w:rsidR="00751E41" w:rsidRPr="0011361A">
        <w:t>Evans</w:t>
      </w:r>
      <w:r w:rsidR="00A02CA7">
        <w:t xml:space="preserve"> </w:t>
      </w:r>
      <w:r w:rsidR="00827430">
        <w:t>DM</w:t>
      </w:r>
      <w:r w:rsidR="00A02CA7">
        <w:t xml:space="preserve">, </w:t>
      </w:r>
      <w:r w:rsidR="00751E41" w:rsidRPr="0011361A">
        <w:t>Murphy</w:t>
      </w:r>
      <w:r w:rsidR="00827430">
        <w:t xml:space="preserve"> PJ.</w:t>
      </w:r>
      <w:r w:rsidR="00751E41" w:rsidRPr="0011361A">
        <w:t xml:space="preserve"> </w:t>
      </w:r>
      <w:r w:rsidR="00751E41" w:rsidRPr="0011361A">
        <w:rPr>
          <w:i/>
        </w:rPr>
        <w:t xml:space="preserve">Chem. </w:t>
      </w:r>
      <w:proofErr w:type="spellStart"/>
      <w:r w:rsidR="00751E41" w:rsidRPr="0011361A">
        <w:rPr>
          <w:i/>
        </w:rPr>
        <w:t>Commun</w:t>
      </w:r>
      <w:proofErr w:type="spellEnd"/>
      <w:r w:rsidR="00751E41" w:rsidRPr="0011361A">
        <w:rPr>
          <w:i/>
        </w:rPr>
        <w:t>.</w:t>
      </w:r>
      <w:r w:rsidR="00751E41" w:rsidRPr="0011361A">
        <w:t xml:space="preserve"> </w:t>
      </w:r>
      <w:r w:rsidR="00751E41" w:rsidRPr="00846032">
        <w:t>2011</w:t>
      </w:r>
      <w:proofErr w:type="gramStart"/>
      <w:r w:rsidR="00A02CA7">
        <w:t>;</w:t>
      </w:r>
      <w:r w:rsidR="00751E41" w:rsidRPr="0011361A">
        <w:t>47</w:t>
      </w:r>
      <w:proofErr w:type="gramEnd"/>
      <w:r w:rsidR="00A02CA7">
        <w:t xml:space="preserve">: </w:t>
      </w:r>
      <w:r w:rsidR="00751E41" w:rsidRPr="0011361A">
        <w:t>3225</w:t>
      </w:r>
      <w:r w:rsidR="002365B5" w:rsidRPr="00EF0030">
        <w:rPr>
          <w:lang w:eastAsia="en-GB"/>
        </w:rPr>
        <w:t>−</w:t>
      </w:r>
      <w:r w:rsidR="004C428A">
        <w:t>3226</w:t>
      </w:r>
      <w:r w:rsidR="0011361A">
        <w:t>.</w:t>
      </w:r>
    </w:p>
    <w:p w14:paraId="53BA8A29" w14:textId="13D0EBD1" w:rsidR="00A11719" w:rsidRPr="00023735" w:rsidRDefault="00A11719" w:rsidP="00023735">
      <w:pPr>
        <w:pStyle w:val="N3References"/>
        <w:spacing w:line="240" w:lineRule="auto"/>
      </w:pPr>
      <w:r w:rsidRPr="00A11719">
        <w:rPr>
          <w:b/>
        </w:rPr>
        <w:t>7</w:t>
      </w:r>
      <w:r w:rsidR="008E0B8F">
        <w:rPr>
          <w:b/>
        </w:rPr>
        <w:tab/>
      </w:r>
      <w:r w:rsidR="00023735" w:rsidRPr="0011361A">
        <w:t>Evans</w:t>
      </w:r>
      <w:r w:rsidR="002A552C">
        <w:t xml:space="preserve"> </w:t>
      </w:r>
      <w:r w:rsidR="00023735">
        <w:t>DM</w:t>
      </w:r>
      <w:r w:rsidR="00A02CA7">
        <w:t>,</w:t>
      </w:r>
      <w:r w:rsidR="00023735">
        <w:t xml:space="preserve"> </w:t>
      </w:r>
      <w:r w:rsidR="00023735" w:rsidRPr="00023735">
        <w:t>Horton</w:t>
      </w:r>
      <w:r w:rsidR="00023735">
        <w:t xml:space="preserve"> PN</w:t>
      </w:r>
      <w:r w:rsidR="00A02CA7">
        <w:t xml:space="preserve">, </w:t>
      </w:r>
      <w:proofErr w:type="spellStart"/>
      <w:r w:rsidR="00023735" w:rsidRPr="00023735">
        <w:t>Hursthouse</w:t>
      </w:r>
      <w:proofErr w:type="spellEnd"/>
      <w:r w:rsidR="00023735">
        <w:t>, MB</w:t>
      </w:r>
      <w:r w:rsidR="00A02CA7">
        <w:t xml:space="preserve">, </w:t>
      </w:r>
      <w:r w:rsidR="00023735" w:rsidRPr="00023735">
        <w:t>Murphy</w:t>
      </w:r>
      <w:r w:rsidR="00A02CA7">
        <w:t xml:space="preserve"> </w:t>
      </w:r>
      <w:r w:rsidR="00023735">
        <w:t>PJ.</w:t>
      </w:r>
      <w:r w:rsidR="00023735" w:rsidRPr="00023735">
        <w:t xml:space="preserve"> </w:t>
      </w:r>
      <w:r w:rsidR="00023735" w:rsidRPr="00023735">
        <w:rPr>
          <w:i/>
        </w:rPr>
        <w:t>RSC Adv.</w:t>
      </w:r>
      <w:r w:rsidR="00023735" w:rsidRPr="00A02CA7">
        <w:t xml:space="preserve"> 2014</w:t>
      </w:r>
      <w:proofErr w:type="gramStart"/>
      <w:r w:rsidR="00A02CA7">
        <w:t>;</w:t>
      </w:r>
      <w:r w:rsidR="00023735" w:rsidRPr="00023735">
        <w:t>4</w:t>
      </w:r>
      <w:proofErr w:type="gramEnd"/>
      <w:r w:rsidR="00A02CA7">
        <w:t xml:space="preserve">: </w:t>
      </w:r>
      <w:r w:rsidR="00023735" w:rsidRPr="00023735">
        <w:t>20744</w:t>
      </w:r>
      <w:r w:rsidR="002365B5" w:rsidRPr="00EF0030">
        <w:rPr>
          <w:lang w:eastAsia="en-GB"/>
        </w:rPr>
        <w:t>−</w:t>
      </w:r>
      <w:r w:rsidR="00023735" w:rsidRPr="00023735">
        <w:t>20751</w:t>
      </w:r>
      <w:r w:rsidR="00023735">
        <w:t>.</w:t>
      </w:r>
    </w:p>
    <w:p w14:paraId="365339E9" w14:textId="0807A4F2" w:rsidR="00A11719" w:rsidRDefault="00A11719" w:rsidP="0086752A">
      <w:pPr>
        <w:pStyle w:val="N3References"/>
        <w:spacing w:line="240" w:lineRule="auto"/>
        <w:jc w:val="left"/>
      </w:pPr>
      <w:r w:rsidRPr="00A11719">
        <w:rPr>
          <w:b/>
        </w:rPr>
        <w:t>8</w:t>
      </w:r>
      <w:r w:rsidR="0086752A">
        <w:rPr>
          <w:b/>
        </w:rPr>
        <w:t xml:space="preserve"> </w:t>
      </w:r>
      <w:r w:rsidR="008E0B8F">
        <w:rPr>
          <w:b/>
        </w:rPr>
        <w:tab/>
      </w:r>
      <w:r w:rsidR="00BB2DAE" w:rsidRPr="0011361A">
        <w:t xml:space="preserve">Al </w:t>
      </w:r>
      <w:proofErr w:type="spellStart"/>
      <w:r w:rsidR="00BB2DAE" w:rsidRPr="0011361A">
        <w:t>Shuhaib</w:t>
      </w:r>
      <w:proofErr w:type="spellEnd"/>
      <w:r w:rsidR="004013B4">
        <w:t xml:space="preserve"> Z</w:t>
      </w:r>
      <w:r w:rsidR="00A02CA7">
        <w:t xml:space="preserve">, </w:t>
      </w:r>
      <w:r w:rsidR="00BB2DAE" w:rsidRPr="0011361A">
        <w:t>Davies</w:t>
      </w:r>
      <w:r w:rsidR="00827430">
        <w:t xml:space="preserve"> DH</w:t>
      </w:r>
      <w:r w:rsidR="00A02CA7">
        <w:t xml:space="preserve">, </w:t>
      </w:r>
      <w:r w:rsidR="00BB2DAE" w:rsidRPr="0011361A">
        <w:t>Dennis</w:t>
      </w:r>
      <w:r w:rsidR="00827430">
        <w:t xml:space="preserve"> M</w:t>
      </w:r>
      <w:r w:rsidR="00A02CA7">
        <w:t xml:space="preserve">, </w:t>
      </w:r>
      <w:r w:rsidR="00BB2DAE" w:rsidRPr="0011361A">
        <w:t>Evans</w:t>
      </w:r>
      <w:r w:rsidR="0060281F">
        <w:t xml:space="preserve"> DM</w:t>
      </w:r>
      <w:r w:rsidR="00A02CA7">
        <w:t xml:space="preserve">, </w:t>
      </w:r>
      <w:r w:rsidR="00BB2DAE" w:rsidRPr="0011361A">
        <w:t>Fletcher</w:t>
      </w:r>
      <w:r w:rsidR="0060281F">
        <w:t xml:space="preserve"> MD</w:t>
      </w:r>
      <w:r w:rsidR="00A02CA7">
        <w:t xml:space="preserve">, </w:t>
      </w:r>
      <w:r w:rsidR="00BB2DAE" w:rsidRPr="0011361A">
        <w:t>Franken</w:t>
      </w:r>
      <w:r w:rsidR="0060281F">
        <w:t xml:space="preserve"> H</w:t>
      </w:r>
      <w:r w:rsidR="00A02CA7">
        <w:t xml:space="preserve">, </w:t>
      </w:r>
      <w:r w:rsidR="00BB2DAE" w:rsidRPr="0011361A">
        <w:t>Hancock</w:t>
      </w:r>
      <w:r w:rsidR="0060281F">
        <w:t xml:space="preserve"> P</w:t>
      </w:r>
      <w:r w:rsidR="00A02CA7">
        <w:t xml:space="preserve">, </w:t>
      </w:r>
      <w:proofErr w:type="spellStart"/>
      <w:r w:rsidR="00BB2DAE" w:rsidRPr="0011361A">
        <w:t>Hollinshead</w:t>
      </w:r>
      <w:proofErr w:type="spellEnd"/>
      <w:r w:rsidR="0060281F">
        <w:t xml:space="preserve"> J</w:t>
      </w:r>
      <w:r w:rsidR="00A02CA7">
        <w:t xml:space="preserve">, </w:t>
      </w:r>
      <w:r w:rsidR="00BB2DAE" w:rsidRPr="0011361A">
        <w:t>Jones</w:t>
      </w:r>
      <w:r w:rsidR="0060281F">
        <w:t xml:space="preserve"> I</w:t>
      </w:r>
      <w:r w:rsidR="00A02CA7">
        <w:t xml:space="preserve">, </w:t>
      </w:r>
      <w:proofErr w:type="spellStart"/>
      <w:r w:rsidR="00BB2DAE" w:rsidRPr="0011361A">
        <w:t>Kähm</w:t>
      </w:r>
      <w:proofErr w:type="spellEnd"/>
      <w:r w:rsidR="004013B4">
        <w:t xml:space="preserve"> </w:t>
      </w:r>
      <w:r w:rsidR="0060281F">
        <w:t>K</w:t>
      </w:r>
      <w:r w:rsidR="00A02CA7">
        <w:t xml:space="preserve">, </w:t>
      </w:r>
      <w:r w:rsidR="00BB2DAE" w:rsidRPr="0011361A">
        <w:rPr>
          <w:bCs/>
        </w:rPr>
        <w:t>Murphy</w:t>
      </w:r>
      <w:r w:rsidR="0060281F">
        <w:t xml:space="preserve"> PJ</w:t>
      </w:r>
      <w:r w:rsidR="00A02CA7">
        <w:t xml:space="preserve">, </w:t>
      </w:r>
      <w:r w:rsidR="00BB2DAE" w:rsidRPr="0011361A">
        <w:t>Nash</w:t>
      </w:r>
      <w:r w:rsidR="0060281F">
        <w:t xml:space="preserve"> R</w:t>
      </w:r>
      <w:r w:rsidR="00A02CA7">
        <w:t xml:space="preserve">, </w:t>
      </w:r>
      <w:r w:rsidR="00BB2DAE" w:rsidRPr="0011361A">
        <w:t>Potter</w:t>
      </w:r>
      <w:r w:rsidR="0060281F">
        <w:t xml:space="preserve"> D</w:t>
      </w:r>
      <w:r w:rsidR="00A02CA7">
        <w:t>,</w:t>
      </w:r>
      <w:r w:rsidR="00331A19">
        <w:t xml:space="preserve"> </w:t>
      </w:r>
      <w:r w:rsidR="00BB2DAE" w:rsidRPr="0011361A">
        <w:t>Rowles</w:t>
      </w:r>
      <w:r w:rsidR="0060281F">
        <w:t xml:space="preserve"> R.</w:t>
      </w:r>
      <w:r w:rsidR="0086752A" w:rsidRPr="0011361A">
        <w:t xml:space="preserve"> </w:t>
      </w:r>
      <w:r w:rsidR="0086752A" w:rsidRPr="0011361A">
        <w:rPr>
          <w:i/>
        </w:rPr>
        <w:t>Tetrahedron</w:t>
      </w:r>
      <w:r w:rsidR="0086752A" w:rsidRPr="0011361A">
        <w:t xml:space="preserve"> </w:t>
      </w:r>
      <w:r w:rsidR="0086752A" w:rsidRPr="00846032">
        <w:t>2014</w:t>
      </w:r>
      <w:r w:rsidR="00A02CA7">
        <w:t>;</w:t>
      </w:r>
      <w:r w:rsidR="0086752A" w:rsidRPr="00A02CA7">
        <w:t>29</w:t>
      </w:r>
      <w:r w:rsidR="00A02CA7">
        <w:t xml:space="preserve">: </w:t>
      </w:r>
      <w:r w:rsidR="0086752A" w:rsidRPr="00A02CA7">
        <w:t>4412</w:t>
      </w:r>
      <w:r w:rsidR="002365B5" w:rsidRPr="00A02CA7">
        <w:rPr>
          <w:lang w:eastAsia="en-GB"/>
        </w:rPr>
        <w:t>−</w:t>
      </w:r>
      <w:r w:rsidR="0086752A" w:rsidRPr="00A02CA7">
        <w:t>4419</w:t>
      </w:r>
      <w:r w:rsidR="0011361A" w:rsidRPr="00A02CA7">
        <w:t>.</w:t>
      </w:r>
    </w:p>
    <w:p w14:paraId="31E17284" w14:textId="7A38B0E2" w:rsidR="00A11719" w:rsidRPr="0065519D" w:rsidRDefault="00A11719" w:rsidP="00A11719">
      <w:pPr>
        <w:pStyle w:val="N3References"/>
        <w:spacing w:line="240" w:lineRule="auto"/>
      </w:pPr>
      <w:r w:rsidRPr="00A11719">
        <w:rPr>
          <w:b/>
        </w:rPr>
        <w:t xml:space="preserve">9 </w:t>
      </w:r>
      <w:r w:rsidR="008E0B8F">
        <w:rPr>
          <w:b/>
        </w:rPr>
        <w:tab/>
      </w:r>
      <w:proofErr w:type="spellStart"/>
      <w:r w:rsidR="0065519D">
        <w:t>Wenyuan</w:t>
      </w:r>
      <w:proofErr w:type="spellEnd"/>
      <w:r w:rsidR="0060281F">
        <w:t xml:space="preserve"> Y</w:t>
      </w:r>
      <w:r w:rsidR="001D449F">
        <w:t xml:space="preserve">, </w:t>
      </w:r>
      <w:proofErr w:type="spellStart"/>
      <w:r w:rsidR="0065519D">
        <w:t>Sarma</w:t>
      </w:r>
      <w:proofErr w:type="spellEnd"/>
      <w:r w:rsidR="004013B4">
        <w:t xml:space="preserve"> PVVS</w:t>
      </w:r>
      <w:r w:rsidR="001D449F">
        <w:t xml:space="preserve">, </w:t>
      </w:r>
      <w:r w:rsidR="0065519D">
        <w:t>Ma</w:t>
      </w:r>
      <w:r w:rsidR="0060281F">
        <w:t xml:space="preserve"> J</w:t>
      </w:r>
      <w:r w:rsidR="001D449F">
        <w:t xml:space="preserve">, </w:t>
      </w:r>
      <w:r w:rsidR="0065519D">
        <w:t>Han</w:t>
      </w:r>
      <w:r w:rsidR="0060281F">
        <w:t xml:space="preserve"> D</w:t>
      </w:r>
      <w:r w:rsidR="001D449F">
        <w:t xml:space="preserve">, </w:t>
      </w:r>
      <w:r w:rsidR="0065519D">
        <w:t>Chen</w:t>
      </w:r>
      <w:r w:rsidR="0060281F">
        <w:t xml:space="preserve"> JL</w:t>
      </w:r>
      <w:r w:rsidR="001D449F">
        <w:t xml:space="preserve">, </w:t>
      </w:r>
      <w:r w:rsidR="0065519D">
        <w:t>Cook</w:t>
      </w:r>
      <w:r w:rsidR="0060281F">
        <w:t xml:space="preserve"> JM</w:t>
      </w:r>
      <w:r w:rsidR="001D449F">
        <w:t>.</w:t>
      </w:r>
      <w:r w:rsidR="0065519D">
        <w:t xml:space="preserve"> </w:t>
      </w:r>
      <w:r w:rsidR="0065519D">
        <w:rPr>
          <w:i/>
        </w:rPr>
        <w:t xml:space="preserve">Tetrahedron </w:t>
      </w:r>
      <w:proofErr w:type="spellStart"/>
      <w:proofErr w:type="gramStart"/>
      <w:r w:rsidR="0065519D">
        <w:rPr>
          <w:i/>
        </w:rPr>
        <w:t>lett</w:t>
      </w:r>
      <w:proofErr w:type="spellEnd"/>
      <w:proofErr w:type="gramEnd"/>
      <w:r w:rsidR="0065519D">
        <w:rPr>
          <w:i/>
        </w:rPr>
        <w:t>.</w:t>
      </w:r>
      <w:r w:rsidR="001D449F">
        <w:t xml:space="preserve"> </w:t>
      </w:r>
      <w:r w:rsidR="0065519D" w:rsidRPr="001D449F">
        <w:t>2005</w:t>
      </w:r>
      <w:proofErr w:type="gramStart"/>
      <w:r w:rsidR="001D449F">
        <w:t>;</w:t>
      </w:r>
      <w:r w:rsidR="0065519D">
        <w:t>46</w:t>
      </w:r>
      <w:proofErr w:type="gramEnd"/>
      <w:r w:rsidR="001D449F">
        <w:t>:</w:t>
      </w:r>
      <w:r w:rsidR="0065519D">
        <w:t xml:space="preserve"> 6363</w:t>
      </w:r>
      <w:r w:rsidR="002365B5" w:rsidRPr="00EF0030">
        <w:rPr>
          <w:lang w:eastAsia="en-GB"/>
        </w:rPr>
        <w:t>−</w:t>
      </w:r>
      <w:r w:rsidR="0065519D">
        <w:t>6368.</w:t>
      </w:r>
    </w:p>
    <w:p w14:paraId="17ACBC63" w14:textId="7C4E70C7" w:rsidR="00023735" w:rsidRDefault="00023735" w:rsidP="00023735">
      <w:pPr>
        <w:pStyle w:val="N3References"/>
        <w:spacing w:line="240" w:lineRule="auto"/>
        <w:rPr>
          <w:b/>
        </w:rPr>
      </w:pPr>
      <w:r>
        <w:rPr>
          <w:b/>
        </w:rPr>
        <w:t>10</w:t>
      </w:r>
      <w:r>
        <w:rPr>
          <w:b/>
        </w:rPr>
        <w:tab/>
      </w:r>
      <w:proofErr w:type="spellStart"/>
      <w:r w:rsidRPr="00023735">
        <w:t>Emiliani</w:t>
      </w:r>
      <w:proofErr w:type="spellEnd"/>
      <w:r w:rsidRPr="00023735">
        <w:t xml:space="preserve"> C</w:t>
      </w:r>
      <w:r w:rsidR="001D449F">
        <w:t xml:space="preserve">, </w:t>
      </w:r>
      <w:proofErr w:type="spellStart"/>
      <w:r w:rsidRPr="00023735">
        <w:t>Urbanelli</w:t>
      </w:r>
      <w:proofErr w:type="spellEnd"/>
      <w:r w:rsidRPr="00023735">
        <w:t xml:space="preserve"> L</w:t>
      </w:r>
      <w:r w:rsidR="001D449F">
        <w:t xml:space="preserve">, </w:t>
      </w:r>
      <w:proofErr w:type="spellStart"/>
      <w:r w:rsidRPr="00023735">
        <w:t>Racanicchi</w:t>
      </w:r>
      <w:proofErr w:type="spellEnd"/>
      <w:r w:rsidRPr="00023735">
        <w:t xml:space="preserve"> L</w:t>
      </w:r>
      <w:r w:rsidR="001D449F">
        <w:t xml:space="preserve">, </w:t>
      </w:r>
      <w:proofErr w:type="spellStart"/>
      <w:r w:rsidRPr="00023735">
        <w:t>Orlacchio</w:t>
      </w:r>
      <w:proofErr w:type="spellEnd"/>
      <w:r w:rsidRPr="00023735">
        <w:t xml:space="preserve"> A</w:t>
      </w:r>
      <w:r w:rsidR="001D449F">
        <w:t xml:space="preserve">, </w:t>
      </w:r>
      <w:proofErr w:type="spellStart"/>
      <w:r w:rsidRPr="00023735">
        <w:t>Pelicci</w:t>
      </w:r>
      <w:proofErr w:type="spellEnd"/>
      <w:r w:rsidRPr="00023735">
        <w:t xml:space="preserve"> G</w:t>
      </w:r>
      <w:r w:rsidR="001D449F">
        <w:t xml:space="preserve">, </w:t>
      </w:r>
      <w:proofErr w:type="spellStart"/>
      <w:r w:rsidRPr="00023735">
        <w:t>Sorbu</w:t>
      </w:r>
      <w:proofErr w:type="spellEnd"/>
      <w:r w:rsidRPr="00023735">
        <w:t xml:space="preserve"> S</w:t>
      </w:r>
      <w:r w:rsidR="001D449F">
        <w:t xml:space="preserve">, </w:t>
      </w:r>
      <w:proofErr w:type="spellStart"/>
      <w:r w:rsidRPr="00023735">
        <w:t>Bernardi</w:t>
      </w:r>
      <w:proofErr w:type="spellEnd"/>
      <w:r w:rsidRPr="00023735">
        <w:t xml:space="preserve"> G</w:t>
      </w:r>
      <w:r w:rsidR="001D449F">
        <w:t xml:space="preserve">, </w:t>
      </w:r>
      <w:proofErr w:type="spellStart"/>
      <w:r w:rsidRPr="00023735">
        <w:t>Orlacchio</w:t>
      </w:r>
      <w:proofErr w:type="spellEnd"/>
      <w:r w:rsidRPr="00023735">
        <w:t xml:space="preserve"> A</w:t>
      </w:r>
      <w:r w:rsidR="001D449F">
        <w:t xml:space="preserve">, </w:t>
      </w:r>
      <w:r w:rsidRPr="00023735">
        <w:rPr>
          <w:i/>
        </w:rPr>
        <w:t xml:space="preserve">J. </w:t>
      </w:r>
      <w:proofErr w:type="spellStart"/>
      <w:r w:rsidRPr="00023735">
        <w:rPr>
          <w:i/>
        </w:rPr>
        <w:t>Biol</w:t>
      </w:r>
      <w:proofErr w:type="spellEnd"/>
      <w:r w:rsidRPr="00023735">
        <w:rPr>
          <w:i/>
        </w:rPr>
        <w:t xml:space="preserve"> Chem</w:t>
      </w:r>
      <w:r w:rsidRPr="00023735">
        <w:t xml:space="preserve">. </w:t>
      </w:r>
      <w:r w:rsidR="001D449F" w:rsidRPr="00846032">
        <w:t>2003</w:t>
      </w:r>
      <w:r w:rsidR="001D449F">
        <w:t>;</w:t>
      </w:r>
      <w:r w:rsidRPr="00023735">
        <w:t>278</w:t>
      </w:r>
      <w:r w:rsidR="001D449F">
        <w:t>:</w:t>
      </w:r>
      <w:r w:rsidRPr="00023735">
        <w:t xml:space="preserve"> 38453</w:t>
      </w:r>
      <w:r w:rsidR="002365B5" w:rsidRPr="00EF0030">
        <w:rPr>
          <w:lang w:eastAsia="en-GB"/>
        </w:rPr>
        <w:t>−</w:t>
      </w:r>
      <w:r w:rsidRPr="00023735">
        <w:t>38456.</w:t>
      </w:r>
      <w:r>
        <w:rPr>
          <w:b/>
        </w:rPr>
        <w:t xml:space="preserve"> </w:t>
      </w:r>
    </w:p>
    <w:p w14:paraId="67F4966B" w14:textId="3AD6CE13" w:rsidR="008E0B8F" w:rsidRDefault="008E0B8F">
      <w:pPr>
        <w:pStyle w:val="N3References"/>
        <w:spacing w:line="240" w:lineRule="auto"/>
      </w:pPr>
      <w:r>
        <w:rPr>
          <w:b/>
        </w:rPr>
        <w:t>11</w:t>
      </w:r>
      <w:r>
        <w:rPr>
          <w:b/>
        </w:rPr>
        <w:tab/>
      </w:r>
      <w:r w:rsidRPr="008E0B8F">
        <w:t>Watson AA</w:t>
      </w:r>
      <w:r w:rsidR="001D449F">
        <w:t xml:space="preserve">, </w:t>
      </w:r>
      <w:r w:rsidRPr="008E0B8F">
        <w:t>Nash RJ</w:t>
      </w:r>
      <w:r w:rsidR="001D449F">
        <w:t xml:space="preserve">, </w:t>
      </w:r>
      <w:proofErr w:type="spellStart"/>
      <w:r w:rsidRPr="008E0B8F">
        <w:t>Wormald</w:t>
      </w:r>
      <w:proofErr w:type="spellEnd"/>
      <w:r w:rsidRPr="008E0B8F">
        <w:t xml:space="preserve"> MR</w:t>
      </w:r>
      <w:r w:rsidR="001D449F">
        <w:t xml:space="preserve">, </w:t>
      </w:r>
      <w:r w:rsidRPr="008E0B8F">
        <w:t>Harvey DJ</w:t>
      </w:r>
      <w:r w:rsidR="001D449F">
        <w:t xml:space="preserve">, </w:t>
      </w:r>
      <w:proofErr w:type="spellStart"/>
      <w:r w:rsidRPr="008E0B8F">
        <w:t>Dealler</w:t>
      </w:r>
      <w:proofErr w:type="spellEnd"/>
      <w:r w:rsidRPr="008E0B8F">
        <w:t xml:space="preserve"> S</w:t>
      </w:r>
      <w:r w:rsidR="001D449F">
        <w:t xml:space="preserve">, </w:t>
      </w:r>
      <w:r w:rsidRPr="008E0B8F">
        <w:t>Lees E</w:t>
      </w:r>
      <w:r w:rsidR="001D449F">
        <w:t xml:space="preserve">, </w:t>
      </w:r>
      <w:r w:rsidRPr="008E0B8F">
        <w:t>Asano N</w:t>
      </w:r>
      <w:r w:rsidR="001D449F">
        <w:t xml:space="preserve">, </w:t>
      </w:r>
      <w:proofErr w:type="spellStart"/>
      <w:r w:rsidRPr="008E0B8F">
        <w:t>Kizu</w:t>
      </w:r>
      <w:proofErr w:type="spellEnd"/>
      <w:r w:rsidRPr="008E0B8F">
        <w:t xml:space="preserve"> H</w:t>
      </w:r>
      <w:r w:rsidR="001D449F">
        <w:t xml:space="preserve">, </w:t>
      </w:r>
      <w:r w:rsidRPr="008E0B8F">
        <w:t>Kato A</w:t>
      </w:r>
      <w:r w:rsidR="001D449F">
        <w:t xml:space="preserve">, </w:t>
      </w:r>
      <w:r w:rsidRPr="008E0B8F">
        <w:t>Griffiths RC</w:t>
      </w:r>
      <w:r w:rsidR="001D449F">
        <w:t xml:space="preserve">, </w:t>
      </w:r>
      <w:r w:rsidRPr="008E0B8F">
        <w:t>Cairns AJ</w:t>
      </w:r>
      <w:r w:rsidR="001D449F">
        <w:t xml:space="preserve">, </w:t>
      </w:r>
      <w:r w:rsidRPr="008E0B8F">
        <w:t xml:space="preserve">Fleet GWJ. </w:t>
      </w:r>
      <w:proofErr w:type="spellStart"/>
      <w:r w:rsidRPr="008E0B8F">
        <w:rPr>
          <w:i/>
        </w:rPr>
        <w:t>Phytochemistry</w:t>
      </w:r>
      <w:proofErr w:type="spellEnd"/>
      <w:r>
        <w:rPr>
          <w:i/>
        </w:rPr>
        <w:t xml:space="preserve"> </w:t>
      </w:r>
      <w:r w:rsidRPr="00846032">
        <w:t>1997</w:t>
      </w:r>
      <w:proofErr w:type="gramStart"/>
      <w:r w:rsidR="001D449F">
        <w:t>;</w:t>
      </w:r>
      <w:r w:rsidRPr="008E0B8F">
        <w:t>46</w:t>
      </w:r>
      <w:r w:rsidR="001D449F">
        <w:t>:</w:t>
      </w:r>
      <w:r w:rsidRPr="008E0B8F">
        <w:t>255</w:t>
      </w:r>
      <w:proofErr w:type="gramEnd"/>
      <w:r w:rsidR="002365B5" w:rsidRPr="00EF0030">
        <w:rPr>
          <w:lang w:eastAsia="en-GB"/>
        </w:rPr>
        <w:t>−</w:t>
      </w:r>
      <w:r w:rsidRPr="008E0B8F">
        <w:t>259.</w:t>
      </w:r>
    </w:p>
    <w:p w14:paraId="03C3E8BA" w14:textId="24550852" w:rsidR="002A552C" w:rsidRDefault="00F438CB" w:rsidP="00846032">
      <w:pPr>
        <w:shd w:val="clear" w:color="auto" w:fill="FFFFFF"/>
        <w:spacing w:after="0" w:line="240" w:lineRule="auto"/>
        <w:rPr>
          <w:rFonts w:ascii="Times New Roman" w:hAnsi="Times New Roman"/>
          <w:sz w:val="16"/>
          <w:szCs w:val="16"/>
          <w:lang w:eastAsia="en-GB"/>
        </w:rPr>
      </w:pPr>
      <w:r w:rsidRPr="00F438CB">
        <w:rPr>
          <w:rFonts w:ascii="Times New Roman" w:hAnsi="Times New Roman"/>
          <w:b/>
          <w:sz w:val="16"/>
          <w:szCs w:val="16"/>
        </w:rPr>
        <w:t>12</w:t>
      </w:r>
      <w:r w:rsidRPr="00F438CB">
        <w:rPr>
          <w:rFonts w:ascii="Times New Roman" w:hAnsi="Times New Roman"/>
          <w:sz w:val="16"/>
          <w:szCs w:val="16"/>
        </w:rPr>
        <w:t xml:space="preserve">  </w:t>
      </w:r>
      <w:r w:rsidRPr="00F438CB">
        <w:rPr>
          <w:rFonts w:ascii="Times New Roman" w:hAnsi="Times New Roman"/>
          <w:sz w:val="16"/>
          <w:szCs w:val="16"/>
          <w:lang w:eastAsia="en-GB"/>
        </w:rPr>
        <w:t xml:space="preserve"> Nash RJ</w:t>
      </w:r>
      <w:r w:rsidR="002A552C">
        <w:rPr>
          <w:rFonts w:ascii="Times New Roman" w:hAnsi="Times New Roman"/>
          <w:sz w:val="16"/>
          <w:szCs w:val="16"/>
          <w:lang w:eastAsia="en-GB"/>
        </w:rPr>
        <w:t>,</w:t>
      </w:r>
      <w:r w:rsidRPr="00F438CB">
        <w:rPr>
          <w:rFonts w:ascii="Times New Roman" w:hAnsi="Times New Roman"/>
          <w:sz w:val="16"/>
          <w:szCs w:val="16"/>
          <w:lang w:eastAsia="en-GB"/>
        </w:rPr>
        <w:t xml:space="preserve"> Kato A, </w:t>
      </w:r>
      <w:proofErr w:type="gramStart"/>
      <w:r w:rsidRPr="00F438CB">
        <w:rPr>
          <w:rFonts w:ascii="Times New Roman" w:hAnsi="Times New Roman"/>
          <w:sz w:val="16"/>
          <w:szCs w:val="16"/>
          <w:lang w:eastAsia="en-GB"/>
        </w:rPr>
        <w:t>Yu  C</w:t>
      </w:r>
      <w:proofErr w:type="gramEnd"/>
      <w:r w:rsidRPr="00F438CB">
        <w:rPr>
          <w:rFonts w:ascii="Times New Roman" w:hAnsi="Times New Roman"/>
          <w:sz w:val="16"/>
          <w:szCs w:val="16"/>
          <w:lang w:eastAsia="en-GB"/>
        </w:rPr>
        <w:t>-Y</w:t>
      </w:r>
      <w:r w:rsidR="002A552C">
        <w:rPr>
          <w:rFonts w:ascii="Times New Roman" w:hAnsi="Times New Roman"/>
          <w:sz w:val="16"/>
          <w:szCs w:val="16"/>
          <w:lang w:eastAsia="en-GB"/>
        </w:rPr>
        <w:t xml:space="preserve">, </w:t>
      </w:r>
      <w:r w:rsidRPr="00F438CB">
        <w:rPr>
          <w:rFonts w:ascii="Times New Roman" w:hAnsi="Times New Roman"/>
          <w:sz w:val="16"/>
          <w:szCs w:val="16"/>
          <w:lang w:eastAsia="en-GB"/>
        </w:rPr>
        <w:t>Fleet GWJ</w:t>
      </w:r>
      <w:r w:rsidR="002A552C">
        <w:rPr>
          <w:rFonts w:ascii="Times New Roman" w:hAnsi="Times New Roman"/>
          <w:sz w:val="16"/>
          <w:szCs w:val="16"/>
          <w:lang w:eastAsia="en-GB"/>
        </w:rPr>
        <w:t>.</w:t>
      </w:r>
      <w:r>
        <w:rPr>
          <w:rFonts w:ascii="Times New Roman" w:hAnsi="Times New Roman"/>
          <w:sz w:val="16"/>
          <w:szCs w:val="16"/>
          <w:lang w:eastAsia="en-GB"/>
        </w:rPr>
        <w:t xml:space="preserve"> </w:t>
      </w:r>
      <w:hyperlink r:id="rId24" w:history="1">
        <w:r w:rsidRPr="00A66D5D">
          <w:rPr>
            <w:rFonts w:ascii="Times New Roman" w:hAnsi="Times New Roman"/>
            <w:i/>
            <w:sz w:val="16"/>
            <w:szCs w:val="16"/>
            <w:lang w:eastAsia="en-GB"/>
          </w:rPr>
          <w:t>Future Med. Chem.</w:t>
        </w:r>
      </w:hyperlink>
      <w:r w:rsidR="002A552C">
        <w:rPr>
          <w:rFonts w:ascii="Times New Roman" w:hAnsi="Times New Roman"/>
          <w:i/>
          <w:sz w:val="16"/>
          <w:szCs w:val="16"/>
          <w:lang w:eastAsia="en-GB"/>
        </w:rPr>
        <w:t xml:space="preserve"> </w:t>
      </w:r>
      <w:r w:rsidRPr="00846032">
        <w:rPr>
          <w:rFonts w:ascii="Times New Roman" w:hAnsi="Times New Roman"/>
          <w:sz w:val="16"/>
          <w:szCs w:val="16"/>
          <w:lang w:eastAsia="en-GB"/>
        </w:rPr>
        <w:t>2011</w:t>
      </w:r>
      <w:proofErr w:type="gramStart"/>
      <w:r w:rsidR="002A552C">
        <w:rPr>
          <w:rFonts w:ascii="Times New Roman" w:hAnsi="Times New Roman"/>
          <w:sz w:val="16"/>
          <w:szCs w:val="16"/>
          <w:lang w:eastAsia="en-GB"/>
        </w:rPr>
        <w:t>;</w:t>
      </w:r>
      <w:r w:rsidRPr="002A552C">
        <w:rPr>
          <w:rFonts w:ascii="Times New Roman" w:hAnsi="Times New Roman"/>
          <w:sz w:val="16"/>
          <w:szCs w:val="16"/>
          <w:lang w:eastAsia="en-GB"/>
        </w:rPr>
        <w:t>3</w:t>
      </w:r>
      <w:proofErr w:type="gramEnd"/>
      <w:r w:rsidR="002A552C">
        <w:rPr>
          <w:rFonts w:ascii="Times New Roman" w:hAnsi="Times New Roman"/>
          <w:sz w:val="16"/>
          <w:szCs w:val="16"/>
          <w:lang w:eastAsia="en-GB"/>
        </w:rPr>
        <w:t>;</w:t>
      </w:r>
    </w:p>
    <w:p w14:paraId="283258F8" w14:textId="6D2CE663" w:rsidR="00F438CB" w:rsidRDefault="002A552C" w:rsidP="00846032">
      <w:pPr>
        <w:shd w:val="clear" w:color="auto" w:fill="FFFFFF"/>
        <w:spacing w:after="0" w:line="240" w:lineRule="auto"/>
        <w:rPr>
          <w:rFonts w:ascii="Times New Roman" w:hAnsi="Times New Roman"/>
          <w:sz w:val="16"/>
          <w:szCs w:val="16"/>
          <w:lang w:eastAsia="en-GB"/>
        </w:rPr>
      </w:pPr>
      <w:r>
        <w:rPr>
          <w:rFonts w:ascii="Times New Roman" w:hAnsi="Times New Roman"/>
          <w:sz w:val="16"/>
          <w:szCs w:val="16"/>
          <w:lang w:eastAsia="en-GB"/>
        </w:rPr>
        <w:t xml:space="preserve">     </w:t>
      </w:r>
      <w:r w:rsidR="00F438CB" w:rsidRPr="00F438CB">
        <w:rPr>
          <w:rFonts w:ascii="Times New Roman" w:hAnsi="Times New Roman"/>
          <w:sz w:val="16"/>
          <w:szCs w:val="16"/>
          <w:lang w:eastAsia="en-GB"/>
        </w:rPr>
        <w:t xml:space="preserve"> </w:t>
      </w:r>
      <w:r>
        <w:rPr>
          <w:rFonts w:ascii="Times New Roman" w:hAnsi="Times New Roman"/>
          <w:sz w:val="16"/>
          <w:szCs w:val="16"/>
          <w:lang w:eastAsia="en-GB"/>
        </w:rPr>
        <w:t xml:space="preserve"> </w:t>
      </w:r>
      <w:r w:rsidR="00F438CB">
        <w:rPr>
          <w:rFonts w:ascii="Times New Roman" w:hAnsi="Times New Roman"/>
          <w:sz w:val="16"/>
          <w:szCs w:val="16"/>
          <w:lang w:eastAsia="en-GB"/>
        </w:rPr>
        <w:t>1</w:t>
      </w:r>
      <w:r w:rsidR="00F438CB" w:rsidRPr="00F438CB">
        <w:rPr>
          <w:rFonts w:ascii="Times New Roman" w:hAnsi="Times New Roman"/>
          <w:sz w:val="16"/>
          <w:szCs w:val="16"/>
          <w:lang w:eastAsia="en-GB"/>
        </w:rPr>
        <w:t>513</w:t>
      </w:r>
      <w:r w:rsidR="002365B5" w:rsidRPr="00EF0030">
        <w:rPr>
          <w:rFonts w:ascii="Times New Roman" w:hAnsi="Times New Roman"/>
          <w:sz w:val="16"/>
          <w:szCs w:val="16"/>
          <w:lang w:eastAsia="en-GB"/>
        </w:rPr>
        <w:t>−</w:t>
      </w:r>
      <w:r w:rsidR="00F438CB" w:rsidRPr="00F438CB">
        <w:rPr>
          <w:rFonts w:ascii="Times New Roman" w:hAnsi="Times New Roman"/>
          <w:sz w:val="16"/>
          <w:szCs w:val="16"/>
          <w:lang w:eastAsia="en-GB"/>
        </w:rPr>
        <w:t>1521</w:t>
      </w:r>
      <w:r w:rsidR="00F438CB">
        <w:rPr>
          <w:rFonts w:ascii="Times New Roman" w:hAnsi="Times New Roman"/>
          <w:sz w:val="16"/>
          <w:szCs w:val="16"/>
          <w:lang w:eastAsia="en-GB"/>
        </w:rPr>
        <w:t>.</w:t>
      </w:r>
    </w:p>
    <w:p w14:paraId="211E0E65" w14:textId="77777777" w:rsidR="0060775C" w:rsidRDefault="00A66D5D" w:rsidP="00A66D5D">
      <w:pPr>
        <w:shd w:val="clear" w:color="auto" w:fill="FFFFFF"/>
        <w:spacing w:after="0" w:line="240" w:lineRule="auto"/>
        <w:rPr>
          <w:rFonts w:ascii="Times New Roman" w:hAnsi="Times New Roman"/>
          <w:sz w:val="16"/>
          <w:szCs w:val="16"/>
        </w:rPr>
      </w:pPr>
      <w:r w:rsidRPr="00F438CB">
        <w:rPr>
          <w:rFonts w:ascii="Times New Roman" w:hAnsi="Times New Roman"/>
          <w:b/>
          <w:sz w:val="16"/>
          <w:szCs w:val="16"/>
        </w:rPr>
        <w:t>1</w:t>
      </w:r>
      <w:r>
        <w:rPr>
          <w:rFonts w:ascii="Times New Roman" w:hAnsi="Times New Roman"/>
          <w:b/>
          <w:sz w:val="16"/>
          <w:szCs w:val="16"/>
        </w:rPr>
        <w:t xml:space="preserve">3   </w:t>
      </w:r>
      <w:r w:rsidR="00EF0030">
        <w:rPr>
          <w:rFonts w:ascii="Times New Roman" w:hAnsi="Times New Roman"/>
          <w:sz w:val="16"/>
          <w:szCs w:val="16"/>
        </w:rPr>
        <w:t xml:space="preserve">A </w:t>
      </w:r>
      <w:r w:rsidR="000E704E">
        <w:rPr>
          <w:rFonts w:ascii="Times New Roman" w:hAnsi="Times New Roman"/>
          <w:sz w:val="16"/>
          <w:szCs w:val="16"/>
        </w:rPr>
        <w:t xml:space="preserve">potential </w:t>
      </w:r>
      <w:r w:rsidR="00EF0030">
        <w:rPr>
          <w:rFonts w:ascii="Times New Roman" w:hAnsi="Times New Roman"/>
          <w:sz w:val="16"/>
          <w:szCs w:val="16"/>
        </w:rPr>
        <w:t xml:space="preserve">synthetic approach to </w:t>
      </w:r>
      <w:r w:rsidR="00382696">
        <w:rPr>
          <w:rFonts w:ascii="Times New Roman" w:hAnsi="Times New Roman"/>
          <w:sz w:val="16"/>
          <w:szCs w:val="16"/>
        </w:rPr>
        <w:t xml:space="preserve">the amine </w:t>
      </w:r>
      <w:r w:rsidR="00EF0030">
        <w:rPr>
          <w:rFonts w:ascii="Times New Roman" w:hAnsi="Times New Roman"/>
          <w:b/>
          <w:sz w:val="16"/>
          <w:szCs w:val="16"/>
        </w:rPr>
        <w:t xml:space="preserve">13 </w:t>
      </w:r>
      <w:r w:rsidR="00EF0030">
        <w:rPr>
          <w:rFonts w:ascii="Times New Roman" w:hAnsi="Times New Roman"/>
          <w:sz w:val="16"/>
          <w:szCs w:val="16"/>
        </w:rPr>
        <w:t xml:space="preserve">has been reported via </w:t>
      </w:r>
      <w:r w:rsidR="00382696">
        <w:rPr>
          <w:rFonts w:ascii="Times New Roman" w:hAnsi="Times New Roman"/>
          <w:sz w:val="16"/>
          <w:szCs w:val="16"/>
        </w:rPr>
        <w:t>an</w:t>
      </w:r>
    </w:p>
    <w:p w14:paraId="4A565C86" w14:textId="4E6FBF82" w:rsidR="00382696" w:rsidRDefault="002365B5" w:rsidP="002365B5">
      <w:pPr>
        <w:shd w:val="clear" w:color="auto" w:fill="FFFFFF"/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</w:t>
      </w:r>
      <w:r w:rsidR="00382696">
        <w:rPr>
          <w:rFonts w:ascii="Times New Roman" w:hAnsi="Times New Roman"/>
          <w:sz w:val="16"/>
          <w:szCs w:val="16"/>
        </w:rPr>
        <w:t xml:space="preserve">   </w:t>
      </w:r>
      <w:proofErr w:type="gramStart"/>
      <w:r w:rsidR="00EF0030">
        <w:rPr>
          <w:rFonts w:ascii="Times New Roman" w:hAnsi="Times New Roman"/>
          <w:sz w:val="16"/>
          <w:szCs w:val="16"/>
        </w:rPr>
        <w:t>analogous</w:t>
      </w:r>
      <w:proofErr w:type="gramEnd"/>
      <w:r w:rsidR="00EF0030">
        <w:rPr>
          <w:rFonts w:ascii="Times New Roman" w:hAnsi="Times New Roman"/>
          <w:sz w:val="16"/>
          <w:szCs w:val="16"/>
        </w:rPr>
        <w:t xml:space="preserve"> nitrile derivative however the preparation of </w:t>
      </w:r>
      <w:r w:rsidR="00EF0030" w:rsidRPr="00EF0030">
        <w:rPr>
          <w:rFonts w:ascii="Times New Roman" w:hAnsi="Times New Roman"/>
          <w:b/>
          <w:sz w:val="16"/>
          <w:szCs w:val="16"/>
        </w:rPr>
        <w:t>1</w:t>
      </w:r>
      <w:r w:rsidR="00EF0030" w:rsidRPr="00382696">
        <w:rPr>
          <w:rFonts w:ascii="Times New Roman" w:hAnsi="Times New Roman"/>
          <w:sz w:val="16"/>
          <w:szCs w:val="16"/>
        </w:rPr>
        <w:t xml:space="preserve"> </w:t>
      </w:r>
      <w:r w:rsidR="00382696" w:rsidRPr="00382696">
        <w:rPr>
          <w:rFonts w:ascii="Times New Roman" w:hAnsi="Times New Roman"/>
          <w:sz w:val="16"/>
          <w:szCs w:val="16"/>
        </w:rPr>
        <w:t>from this</w:t>
      </w:r>
    </w:p>
    <w:p w14:paraId="414B868B" w14:textId="761C0F16" w:rsidR="00382696" w:rsidRDefault="00382696" w:rsidP="00A66D5D">
      <w:pPr>
        <w:shd w:val="clear" w:color="auto" w:fill="FFFFFF"/>
        <w:spacing w:after="0" w:line="240" w:lineRule="auto"/>
        <w:rPr>
          <w:rFonts w:ascii="Times New Roman" w:hAnsi="Times New Roman"/>
          <w:sz w:val="16"/>
          <w:szCs w:val="16"/>
          <w:lang w:eastAsia="en-GB"/>
        </w:rPr>
      </w:pPr>
      <w:r>
        <w:rPr>
          <w:rFonts w:ascii="Times New Roman" w:hAnsi="Times New Roman"/>
          <w:sz w:val="16"/>
          <w:szCs w:val="16"/>
        </w:rPr>
        <w:t xml:space="preserve">       </w:t>
      </w:r>
      <w:proofErr w:type="gramStart"/>
      <w:r w:rsidRPr="00382696">
        <w:rPr>
          <w:rFonts w:ascii="Times New Roman" w:hAnsi="Times New Roman"/>
          <w:sz w:val="16"/>
          <w:szCs w:val="16"/>
        </w:rPr>
        <w:t>intermediate</w:t>
      </w:r>
      <w:proofErr w:type="gramEnd"/>
      <w:r w:rsidRPr="00382696">
        <w:rPr>
          <w:rFonts w:ascii="Times New Roman" w:hAnsi="Times New Roman"/>
          <w:sz w:val="16"/>
          <w:szCs w:val="16"/>
        </w:rPr>
        <w:t xml:space="preserve"> </w:t>
      </w:r>
      <w:r w:rsidR="00EF0030">
        <w:rPr>
          <w:rFonts w:ascii="Times New Roman" w:hAnsi="Times New Roman"/>
          <w:sz w:val="16"/>
          <w:szCs w:val="16"/>
        </w:rPr>
        <w:t>was not reported:</w:t>
      </w:r>
      <w:r w:rsidR="00EF0030">
        <w:rPr>
          <w:rFonts w:ascii="Times New Roman" w:hAnsi="Times New Roman"/>
          <w:b/>
          <w:sz w:val="16"/>
          <w:szCs w:val="16"/>
        </w:rPr>
        <w:t xml:space="preserve"> </w:t>
      </w:r>
      <w:r w:rsidR="00A66D5D" w:rsidRPr="00A66D5D">
        <w:rPr>
          <w:rFonts w:ascii="Times New Roman" w:hAnsi="Times New Roman"/>
          <w:sz w:val="16"/>
          <w:szCs w:val="16"/>
          <w:lang w:eastAsia="en-GB"/>
        </w:rPr>
        <w:t>Daniel</w:t>
      </w:r>
      <w:r>
        <w:rPr>
          <w:rFonts w:ascii="Times New Roman" w:hAnsi="Times New Roman"/>
          <w:sz w:val="16"/>
          <w:szCs w:val="16"/>
          <w:lang w:eastAsia="en-GB"/>
        </w:rPr>
        <w:t xml:space="preserve"> </w:t>
      </w:r>
      <w:r w:rsidR="00A66D5D">
        <w:rPr>
          <w:rFonts w:ascii="Times New Roman" w:hAnsi="Times New Roman"/>
          <w:sz w:val="16"/>
          <w:szCs w:val="16"/>
          <w:lang w:eastAsia="en-GB"/>
        </w:rPr>
        <w:t>M</w:t>
      </w:r>
      <w:r w:rsidR="002A552C">
        <w:rPr>
          <w:rFonts w:ascii="Times New Roman" w:hAnsi="Times New Roman"/>
          <w:sz w:val="16"/>
          <w:szCs w:val="16"/>
          <w:lang w:eastAsia="en-GB"/>
        </w:rPr>
        <w:t xml:space="preserve">, </w:t>
      </w:r>
      <w:r w:rsidR="00A66D5D" w:rsidRPr="00A66D5D">
        <w:rPr>
          <w:rFonts w:ascii="Times New Roman" w:hAnsi="Times New Roman"/>
          <w:sz w:val="16"/>
          <w:szCs w:val="16"/>
          <w:lang w:eastAsia="en-GB"/>
        </w:rPr>
        <w:t>Blanchard</w:t>
      </w:r>
      <w:r w:rsidR="00A66D5D">
        <w:rPr>
          <w:rFonts w:ascii="Times New Roman" w:hAnsi="Times New Roman"/>
          <w:sz w:val="16"/>
          <w:szCs w:val="16"/>
          <w:lang w:eastAsia="en-GB"/>
        </w:rPr>
        <w:t xml:space="preserve"> F</w:t>
      </w:r>
      <w:r w:rsidR="002A552C">
        <w:rPr>
          <w:rFonts w:ascii="Times New Roman" w:hAnsi="Times New Roman"/>
          <w:sz w:val="16"/>
          <w:szCs w:val="16"/>
          <w:lang w:eastAsia="en-GB"/>
        </w:rPr>
        <w:t xml:space="preserve">, </w:t>
      </w:r>
      <w:proofErr w:type="spellStart"/>
      <w:r w:rsidR="00A66D5D" w:rsidRPr="00A66D5D">
        <w:rPr>
          <w:rFonts w:ascii="Times New Roman" w:hAnsi="Times New Roman"/>
          <w:sz w:val="16"/>
          <w:szCs w:val="16"/>
          <w:lang w:eastAsia="en-GB"/>
        </w:rPr>
        <w:t>Nocquet</w:t>
      </w:r>
      <w:proofErr w:type="spellEnd"/>
      <w:r w:rsidR="00A66D5D" w:rsidRPr="00A66D5D">
        <w:rPr>
          <w:rFonts w:ascii="Times New Roman" w:hAnsi="Times New Roman"/>
          <w:sz w:val="16"/>
          <w:szCs w:val="16"/>
          <w:lang w:eastAsia="en-GB"/>
        </w:rPr>
        <w:t>-</w:t>
      </w:r>
    </w:p>
    <w:p w14:paraId="5A38CE4F" w14:textId="54BC6535" w:rsidR="00382696" w:rsidRPr="002A552C" w:rsidRDefault="00382696" w:rsidP="00A66D5D">
      <w:pPr>
        <w:shd w:val="clear" w:color="auto" w:fill="FFFFFF"/>
        <w:spacing w:after="0" w:line="240" w:lineRule="auto"/>
        <w:rPr>
          <w:rFonts w:ascii="Times New Roman" w:hAnsi="Times New Roman"/>
          <w:sz w:val="16"/>
          <w:szCs w:val="16"/>
          <w:lang w:eastAsia="en-GB"/>
        </w:rPr>
      </w:pPr>
      <w:r>
        <w:rPr>
          <w:rFonts w:ascii="Times New Roman" w:hAnsi="Times New Roman"/>
          <w:sz w:val="16"/>
          <w:szCs w:val="16"/>
          <w:lang w:eastAsia="en-GB"/>
        </w:rPr>
        <w:t xml:space="preserve">       </w:t>
      </w:r>
      <w:r w:rsidR="00A66D5D" w:rsidRPr="00A66D5D">
        <w:rPr>
          <w:rFonts w:ascii="Times New Roman" w:hAnsi="Times New Roman"/>
          <w:sz w:val="16"/>
          <w:szCs w:val="16"/>
          <w:lang w:eastAsia="en-GB"/>
        </w:rPr>
        <w:t>Thibault</w:t>
      </w:r>
      <w:r w:rsidR="00A66D5D">
        <w:rPr>
          <w:rFonts w:ascii="Times New Roman" w:hAnsi="Times New Roman"/>
          <w:sz w:val="16"/>
          <w:szCs w:val="16"/>
          <w:lang w:eastAsia="en-GB"/>
        </w:rPr>
        <w:t xml:space="preserve"> S</w:t>
      </w:r>
      <w:r w:rsidR="002A552C">
        <w:rPr>
          <w:rFonts w:ascii="Times New Roman" w:hAnsi="Times New Roman"/>
          <w:sz w:val="16"/>
          <w:szCs w:val="16"/>
          <w:lang w:eastAsia="en-GB"/>
        </w:rPr>
        <w:t xml:space="preserve">, </w:t>
      </w:r>
      <w:proofErr w:type="spellStart"/>
      <w:r w:rsidR="00A66D5D" w:rsidRPr="00A66D5D">
        <w:rPr>
          <w:rFonts w:ascii="Times New Roman" w:hAnsi="Times New Roman"/>
          <w:sz w:val="16"/>
          <w:szCs w:val="16"/>
          <w:lang w:eastAsia="en-GB"/>
        </w:rPr>
        <w:t>Cariou</w:t>
      </w:r>
      <w:proofErr w:type="spellEnd"/>
      <w:r w:rsidR="00A66D5D">
        <w:rPr>
          <w:rFonts w:ascii="Times New Roman" w:hAnsi="Times New Roman"/>
          <w:sz w:val="16"/>
          <w:szCs w:val="16"/>
          <w:lang w:eastAsia="en-GB"/>
        </w:rPr>
        <w:t xml:space="preserve"> K</w:t>
      </w:r>
      <w:r w:rsidR="002A552C">
        <w:rPr>
          <w:rFonts w:ascii="Times New Roman" w:hAnsi="Times New Roman"/>
          <w:sz w:val="16"/>
          <w:szCs w:val="16"/>
          <w:lang w:eastAsia="en-GB"/>
        </w:rPr>
        <w:t xml:space="preserve">, </w:t>
      </w:r>
      <w:r w:rsidR="00A66D5D">
        <w:rPr>
          <w:rFonts w:ascii="Times New Roman" w:hAnsi="Times New Roman"/>
          <w:sz w:val="16"/>
          <w:szCs w:val="16"/>
          <w:lang w:eastAsia="en-GB"/>
        </w:rPr>
        <w:t xml:space="preserve">Dodd RH. </w:t>
      </w:r>
      <w:r w:rsidR="00EF0030" w:rsidRPr="00EF0030">
        <w:rPr>
          <w:rFonts w:ascii="Times New Roman" w:hAnsi="Times New Roman"/>
          <w:i/>
          <w:sz w:val="16"/>
          <w:szCs w:val="16"/>
          <w:lang w:eastAsia="en-GB"/>
        </w:rPr>
        <w:t>J. Org.</w:t>
      </w:r>
      <w:r>
        <w:rPr>
          <w:rFonts w:ascii="Times New Roman" w:hAnsi="Times New Roman"/>
          <w:i/>
          <w:sz w:val="16"/>
          <w:szCs w:val="16"/>
          <w:lang w:eastAsia="en-GB"/>
        </w:rPr>
        <w:t xml:space="preserve"> </w:t>
      </w:r>
      <w:r w:rsidR="00EF0030" w:rsidRPr="00EF0030">
        <w:rPr>
          <w:rFonts w:ascii="Times New Roman" w:hAnsi="Times New Roman"/>
          <w:i/>
          <w:sz w:val="16"/>
          <w:szCs w:val="16"/>
          <w:lang w:eastAsia="en-GB"/>
        </w:rPr>
        <w:t>Chem.</w:t>
      </w:r>
      <w:r w:rsidR="00EF0030" w:rsidRPr="00EF0030">
        <w:rPr>
          <w:rFonts w:ascii="Times New Roman" w:hAnsi="Times New Roman"/>
          <w:sz w:val="16"/>
          <w:szCs w:val="16"/>
          <w:lang w:eastAsia="en-GB"/>
        </w:rPr>
        <w:t xml:space="preserve"> </w:t>
      </w:r>
      <w:r w:rsidR="00EF0030" w:rsidRPr="00846032">
        <w:rPr>
          <w:rFonts w:ascii="Times New Roman" w:hAnsi="Times New Roman"/>
          <w:sz w:val="16"/>
          <w:szCs w:val="16"/>
          <w:lang w:eastAsia="en-GB"/>
        </w:rPr>
        <w:t>2015</w:t>
      </w:r>
      <w:proofErr w:type="gramStart"/>
      <w:r w:rsidR="002A552C">
        <w:rPr>
          <w:rFonts w:ascii="Times New Roman" w:hAnsi="Times New Roman"/>
          <w:sz w:val="16"/>
          <w:szCs w:val="16"/>
          <w:lang w:eastAsia="en-GB"/>
        </w:rPr>
        <w:t>;</w:t>
      </w:r>
      <w:r w:rsidR="00EF0030" w:rsidRPr="002A552C">
        <w:rPr>
          <w:rFonts w:ascii="Times New Roman" w:hAnsi="Times New Roman"/>
          <w:sz w:val="16"/>
          <w:szCs w:val="16"/>
          <w:lang w:eastAsia="en-GB"/>
        </w:rPr>
        <w:t>80</w:t>
      </w:r>
      <w:proofErr w:type="gramEnd"/>
      <w:r w:rsidR="002A552C">
        <w:rPr>
          <w:rFonts w:ascii="Times New Roman" w:hAnsi="Times New Roman"/>
          <w:sz w:val="16"/>
          <w:szCs w:val="16"/>
          <w:lang w:eastAsia="en-GB"/>
        </w:rPr>
        <w:t xml:space="preserve">; </w:t>
      </w:r>
    </w:p>
    <w:p w14:paraId="35DDA8FE" w14:textId="2F1460A4" w:rsidR="00486E74" w:rsidRDefault="00382696">
      <w:pPr>
        <w:shd w:val="clear" w:color="auto" w:fill="FFFFFF"/>
        <w:spacing w:after="0" w:line="240" w:lineRule="auto"/>
        <w:rPr>
          <w:rFonts w:ascii="Times New Roman" w:hAnsi="Times New Roman"/>
          <w:sz w:val="16"/>
          <w:szCs w:val="16"/>
          <w:lang w:eastAsia="en-GB"/>
        </w:rPr>
      </w:pPr>
      <w:r>
        <w:rPr>
          <w:rFonts w:ascii="Times New Roman" w:hAnsi="Times New Roman"/>
          <w:sz w:val="16"/>
          <w:szCs w:val="16"/>
          <w:lang w:eastAsia="en-GB"/>
        </w:rPr>
        <w:t xml:space="preserve">       </w:t>
      </w:r>
      <w:r w:rsidR="00EF0030" w:rsidRPr="00EF0030">
        <w:rPr>
          <w:rFonts w:ascii="Times New Roman" w:hAnsi="Times New Roman"/>
          <w:sz w:val="16"/>
          <w:szCs w:val="16"/>
          <w:lang w:eastAsia="en-GB"/>
        </w:rPr>
        <w:t>10624−10633</w:t>
      </w:r>
      <w:r w:rsidR="00EF0030">
        <w:rPr>
          <w:rFonts w:ascii="Times New Roman" w:hAnsi="Times New Roman"/>
          <w:sz w:val="16"/>
          <w:szCs w:val="16"/>
          <w:lang w:eastAsia="en-GB"/>
        </w:rPr>
        <w:t>.</w:t>
      </w:r>
    </w:p>
    <w:sectPr w:rsidR="00486E74" w:rsidSect="00BB3FBE">
      <w:type w:val="continuous"/>
      <w:pgSz w:w="11907" w:h="15593" w:code="9"/>
      <w:pgMar w:top="1009" w:right="851" w:bottom="1134" w:left="851" w:header="510" w:footer="510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79882A" w14:textId="77777777" w:rsidR="001D449F" w:rsidRDefault="001D449F" w:rsidP="00E547DB">
      <w:pPr>
        <w:spacing w:after="0" w:line="240" w:lineRule="auto"/>
      </w:pPr>
      <w:r>
        <w:separator/>
      </w:r>
    </w:p>
    <w:p w14:paraId="2369A85F" w14:textId="77777777" w:rsidR="001D449F" w:rsidRDefault="001D449F"/>
    <w:p w14:paraId="276D1AC2" w14:textId="77777777" w:rsidR="001D449F" w:rsidRDefault="001D449F"/>
    <w:p w14:paraId="1FA83A94" w14:textId="77777777" w:rsidR="001D449F" w:rsidRDefault="001D449F"/>
    <w:p w14:paraId="13DBF8CA" w14:textId="77777777" w:rsidR="001D449F" w:rsidRDefault="001D449F"/>
    <w:p w14:paraId="78E4199F" w14:textId="77777777" w:rsidR="001D449F" w:rsidRDefault="001D449F"/>
  </w:endnote>
  <w:endnote w:type="continuationSeparator" w:id="0">
    <w:p w14:paraId="67AA9AE3" w14:textId="77777777" w:rsidR="001D449F" w:rsidRDefault="001D449F" w:rsidP="00E547DB">
      <w:pPr>
        <w:spacing w:after="0" w:line="240" w:lineRule="auto"/>
      </w:pPr>
      <w:r>
        <w:continuationSeparator/>
      </w:r>
    </w:p>
    <w:p w14:paraId="1704F77F" w14:textId="77777777" w:rsidR="001D449F" w:rsidRDefault="001D449F"/>
    <w:p w14:paraId="34976E5F" w14:textId="77777777" w:rsidR="001D449F" w:rsidRDefault="001D449F"/>
    <w:p w14:paraId="307204EF" w14:textId="77777777" w:rsidR="001D449F" w:rsidRDefault="001D449F"/>
    <w:p w14:paraId="2134172C" w14:textId="77777777" w:rsidR="001D449F" w:rsidRDefault="001D449F"/>
    <w:p w14:paraId="6669BE5C" w14:textId="77777777" w:rsidR="001D449F" w:rsidRDefault="001D44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26EE5F5-854C-4C56-AB94-43FB65A26A3B}"/>
    <w:embedBold r:id="rId2" w:fontKey="{27C8FD7A-57CA-41F7-A35E-9D63DCF76358}"/>
    <w:embedItalic r:id="rId3" w:fontKey="{BDF3D536-6E99-4EE8-9EF3-5866D807726A}"/>
    <w:embedBoldItalic r:id="rId4" w:fontKey="{1C7D6459-35C0-4E4F-9192-09ACA4A44F3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4582C1E-3336-46FF-B1DC-A853C06DFBA3}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Pompei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09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A998695-AE9B-4781-AF5E-312A300A62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78942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00941B" w14:textId="475B69DC" w:rsidR="001D449F" w:rsidRDefault="001D44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0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83233C1" w14:textId="5DB02328" w:rsidR="001D449F" w:rsidRPr="006602F1" w:rsidRDefault="001D449F" w:rsidP="004877C8">
    <w:pPr>
      <w:pStyle w:val="Footer"/>
      <w:tabs>
        <w:tab w:val="clear" w:pos="4513"/>
        <w:tab w:val="clear" w:pos="9026"/>
        <w:tab w:val="right" w:pos="10206"/>
      </w:tabs>
      <w:rPr>
        <w:spacing w:val="1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26978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76C358" w14:textId="097DB341" w:rsidR="001D449F" w:rsidRDefault="001D44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03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881E040" w14:textId="4BC3C559" w:rsidR="001D449F" w:rsidRPr="006602F1" w:rsidRDefault="001D449F" w:rsidP="004877C8">
    <w:pPr>
      <w:pStyle w:val="Footer"/>
      <w:tabs>
        <w:tab w:val="clear" w:pos="4513"/>
        <w:tab w:val="clear" w:pos="9026"/>
        <w:tab w:val="right" w:pos="10206"/>
      </w:tabs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23216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AE867" w14:textId="0202E88D" w:rsidR="001D449F" w:rsidRDefault="001D44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60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538B18A" w14:textId="77777777" w:rsidR="001D449F" w:rsidRDefault="001D44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6C476" w14:textId="77777777" w:rsidR="001D449F" w:rsidRDefault="001D449F" w:rsidP="00E547DB">
      <w:pPr>
        <w:spacing w:after="0" w:line="240" w:lineRule="auto"/>
      </w:pPr>
      <w:r>
        <w:separator/>
      </w:r>
    </w:p>
    <w:p w14:paraId="486BC313" w14:textId="77777777" w:rsidR="001D449F" w:rsidRDefault="001D449F"/>
    <w:p w14:paraId="6927926E" w14:textId="77777777" w:rsidR="001D449F" w:rsidRDefault="001D449F"/>
    <w:p w14:paraId="2E2980B2" w14:textId="77777777" w:rsidR="001D449F" w:rsidRDefault="001D449F"/>
    <w:p w14:paraId="093AF460" w14:textId="77777777" w:rsidR="001D449F" w:rsidRDefault="001D449F"/>
    <w:p w14:paraId="35BDB3D5" w14:textId="77777777" w:rsidR="001D449F" w:rsidRDefault="001D449F"/>
  </w:footnote>
  <w:footnote w:type="continuationSeparator" w:id="0">
    <w:p w14:paraId="6B98530C" w14:textId="77777777" w:rsidR="001D449F" w:rsidRDefault="001D449F" w:rsidP="00E547DB">
      <w:pPr>
        <w:spacing w:after="0" w:line="240" w:lineRule="auto"/>
      </w:pPr>
      <w:r>
        <w:continuationSeparator/>
      </w:r>
    </w:p>
    <w:p w14:paraId="4DB6EDB7" w14:textId="77777777" w:rsidR="001D449F" w:rsidRDefault="001D449F"/>
    <w:p w14:paraId="7DCA7725" w14:textId="77777777" w:rsidR="001D449F" w:rsidRDefault="001D449F"/>
    <w:p w14:paraId="5B49B555" w14:textId="77777777" w:rsidR="001D449F" w:rsidRDefault="001D449F"/>
    <w:p w14:paraId="35BE777D" w14:textId="77777777" w:rsidR="001D449F" w:rsidRDefault="001D449F"/>
    <w:p w14:paraId="66FAC8AE" w14:textId="77777777" w:rsidR="001D449F" w:rsidRDefault="001D44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86EB3" w14:textId="254C56E7" w:rsidR="001D449F" w:rsidRPr="00F27DF6" w:rsidRDefault="001D449F" w:rsidP="0052630A">
    <w:pPr>
      <w:pStyle w:val="Header"/>
      <w:tabs>
        <w:tab w:val="clear" w:pos="4513"/>
        <w:tab w:val="clear" w:pos="9026"/>
        <w:tab w:val="right" w:pos="10206"/>
      </w:tabs>
      <w:rPr>
        <w:rFonts w:cs="Calibri"/>
        <w:color w:val="999999"/>
        <w:sz w:val="20"/>
        <w:szCs w:val="20"/>
      </w:rPr>
    </w:pPr>
    <w:r w:rsidRPr="00F27DF6">
      <w:rPr>
        <w:rFonts w:cs="Calibri"/>
        <w:color w:val="999999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6A903" w14:textId="6480F4D4" w:rsidR="001D449F" w:rsidRPr="00E70DCE" w:rsidRDefault="001D449F" w:rsidP="0052630A">
    <w:pPr>
      <w:pStyle w:val="Header"/>
      <w:tabs>
        <w:tab w:val="clear" w:pos="4513"/>
        <w:tab w:val="clear" w:pos="9026"/>
        <w:tab w:val="right" w:pos="10206"/>
      </w:tabs>
      <w:rPr>
        <w:b/>
        <w:color w:val="999999"/>
        <w:sz w:val="20"/>
        <w:szCs w:val="20"/>
      </w:rPr>
    </w:pPr>
    <w:r w:rsidRPr="00E70DCE">
      <w:rPr>
        <w:b/>
        <w:color w:val="999999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A6F1C" w14:textId="69008C76" w:rsidR="001D449F" w:rsidRPr="00F27DF6" w:rsidRDefault="001D449F" w:rsidP="0076672F">
    <w:pPr>
      <w:pStyle w:val="Header"/>
      <w:tabs>
        <w:tab w:val="clear" w:pos="4513"/>
        <w:tab w:val="clear" w:pos="9026"/>
        <w:tab w:val="right" w:pos="10206"/>
      </w:tabs>
      <w:spacing w:before="400" w:after="240"/>
      <w:rPr>
        <w:rFonts w:cs="Calibri"/>
        <w:b/>
        <w:color w:val="FFFFFF"/>
        <w:sz w:val="32"/>
        <w:szCs w:val="32"/>
      </w:rPr>
    </w:pPr>
    <w:r>
      <w:rPr>
        <w:rFonts w:ascii="Pompei" w:hAnsi="Pompei"/>
        <w:sz w:val="40"/>
        <w:szCs w:val="4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D44F8"/>
    <w:multiLevelType w:val="hybridMultilevel"/>
    <w:tmpl w:val="5AFE19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555B9"/>
    <w:multiLevelType w:val="hybridMultilevel"/>
    <w:tmpl w:val="6450DA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D2AD5"/>
    <w:multiLevelType w:val="hybridMultilevel"/>
    <w:tmpl w:val="E9501E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41990"/>
    <w:multiLevelType w:val="multilevel"/>
    <w:tmpl w:val="A4F6F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9205C"/>
    <w:multiLevelType w:val="multilevel"/>
    <w:tmpl w:val="3C40D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313163"/>
    <w:multiLevelType w:val="multilevel"/>
    <w:tmpl w:val="CBA4E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3"/>
  <w:embedTrueTypeFonts/>
  <w:proofState w:spelling="clean" w:grammar="clean"/>
  <w:attachedTemplate r:id="rId1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C9E"/>
    <w:rsid w:val="00000ACE"/>
    <w:rsid w:val="00017239"/>
    <w:rsid w:val="0002124E"/>
    <w:rsid w:val="00023735"/>
    <w:rsid w:val="00026BD7"/>
    <w:rsid w:val="000275C9"/>
    <w:rsid w:val="00036C02"/>
    <w:rsid w:val="000432C7"/>
    <w:rsid w:val="00044DC0"/>
    <w:rsid w:val="000622D1"/>
    <w:rsid w:val="0006305C"/>
    <w:rsid w:val="00071E41"/>
    <w:rsid w:val="00073639"/>
    <w:rsid w:val="00075D51"/>
    <w:rsid w:val="000823D8"/>
    <w:rsid w:val="000960B3"/>
    <w:rsid w:val="000A2670"/>
    <w:rsid w:val="000A74A2"/>
    <w:rsid w:val="000B351B"/>
    <w:rsid w:val="000B35BE"/>
    <w:rsid w:val="000B64C6"/>
    <w:rsid w:val="000C0A9D"/>
    <w:rsid w:val="000C41B1"/>
    <w:rsid w:val="000D5F29"/>
    <w:rsid w:val="000D7C05"/>
    <w:rsid w:val="000E02BF"/>
    <w:rsid w:val="000E704E"/>
    <w:rsid w:val="000E7B0B"/>
    <w:rsid w:val="00101E6A"/>
    <w:rsid w:val="00104D6E"/>
    <w:rsid w:val="00105A88"/>
    <w:rsid w:val="00106C9E"/>
    <w:rsid w:val="00107CF1"/>
    <w:rsid w:val="0011361A"/>
    <w:rsid w:val="001143AF"/>
    <w:rsid w:val="001151A7"/>
    <w:rsid w:val="00120227"/>
    <w:rsid w:val="00120B02"/>
    <w:rsid w:val="001367B4"/>
    <w:rsid w:val="001433B7"/>
    <w:rsid w:val="00145580"/>
    <w:rsid w:val="00145FD5"/>
    <w:rsid w:val="00150F14"/>
    <w:rsid w:val="001631D7"/>
    <w:rsid w:val="00163BBF"/>
    <w:rsid w:val="00193159"/>
    <w:rsid w:val="001A25C7"/>
    <w:rsid w:val="001A59C9"/>
    <w:rsid w:val="001B47CF"/>
    <w:rsid w:val="001C2D4C"/>
    <w:rsid w:val="001D2EA5"/>
    <w:rsid w:val="001D449F"/>
    <w:rsid w:val="001D74CD"/>
    <w:rsid w:val="001E0AC5"/>
    <w:rsid w:val="001E19A5"/>
    <w:rsid w:val="001E223B"/>
    <w:rsid w:val="001E40D7"/>
    <w:rsid w:val="001F35E5"/>
    <w:rsid w:val="00203789"/>
    <w:rsid w:val="00211385"/>
    <w:rsid w:val="002177EC"/>
    <w:rsid w:val="00221531"/>
    <w:rsid w:val="00222724"/>
    <w:rsid w:val="00222927"/>
    <w:rsid w:val="00227DF9"/>
    <w:rsid w:val="002365B5"/>
    <w:rsid w:val="00241CCA"/>
    <w:rsid w:val="00242F48"/>
    <w:rsid w:val="002449D6"/>
    <w:rsid w:val="00253035"/>
    <w:rsid w:val="0026036B"/>
    <w:rsid w:val="0026519A"/>
    <w:rsid w:val="00272D6F"/>
    <w:rsid w:val="00273C5A"/>
    <w:rsid w:val="00286EDE"/>
    <w:rsid w:val="00290DEB"/>
    <w:rsid w:val="002A29A3"/>
    <w:rsid w:val="002A2F1C"/>
    <w:rsid w:val="002A552C"/>
    <w:rsid w:val="002A7B3B"/>
    <w:rsid w:val="002B03A5"/>
    <w:rsid w:val="002B542C"/>
    <w:rsid w:val="002B5EC1"/>
    <w:rsid w:val="002B6BE4"/>
    <w:rsid w:val="002B7B8C"/>
    <w:rsid w:val="002B7EE7"/>
    <w:rsid w:val="002C0803"/>
    <w:rsid w:val="002E17BB"/>
    <w:rsid w:val="002E403F"/>
    <w:rsid w:val="002E5530"/>
    <w:rsid w:val="002F6D19"/>
    <w:rsid w:val="00301537"/>
    <w:rsid w:val="00301B5A"/>
    <w:rsid w:val="00311564"/>
    <w:rsid w:val="00311C15"/>
    <w:rsid w:val="00313B93"/>
    <w:rsid w:val="00325F93"/>
    <w:rsid w:val="00331A19"/>
    <w:rsid w:val="00340291"/>
    <w:rsid w:val="00340BCF"/>
    <w:rsid w:val="00347F81"/>
    <w:rsid w:val="00353FDD"/>
    <w:rsid w:val="00355BB7"/>
    <w:rsid w:val="003573F8"/>
    <w:rsid w:val="00361976"/>
    <w:rsid w:val="0037266B"/>
    <w:rsid w:val="00372859"/>
    <w:rsid w:val="00372D16"/>
    <w:rsid w:val="003744CA"/>
    <w:rsid w:val="00376E03"/>
    <w:rsid w:val="00382696"/>
    <w:rsid w:val="0038524C"/>
    <w:rsid w:val="00387406"/>
    <w:rsid w:val="00390E93"/>
    <w:rsid w:val="00395EA3"/>
    <w:rsid w:val="003A182C"/>
    <w:rsid w:val="003A26E9"/>
    <w:rsid w:val="003B0933"/>
    <w:rsid w:val="003B0F35"/>
    <w:rsid w:val="003B739C"/>
    <w:rsid w:val="003B74C0"/>
    <w:rsid w:val="003C3EE4"/>
    <w:rsid w:val="003C55FE"/>
    <w:rsid w:val="003D282D"/>
    <w:rsid w:val="003D616D"/>
    <w:rsid w:val="003E1433"/>
    <w:rsid w:val="003E6791"/>
    <w:rsid w:val="003F4C90"/>
    <w:rsid w:val="004013B4"/>
    <w:rsid w:val="00401F34"/>
    <w:rsid w:val="004075E3"/>
    <w:rsid w:val="00412C9B"/>
    <w:rsid w:val="00413D4C"/>
    <w:rsid w:val="00415DA7"/>
    <w:rsid w:val="00424B82"/>
    <w:rsid w:val="004271E6"/>
    <w:rsid w:val="00434323"/>
    <w:rsid w:val="00440D8E"/>
    <w:rsid w:val="0044367C"/>
    <w:rsid w:val="00467975"/>
    <w:rsid w:val="00467C80"/>
    <w:rsid w:val="00470E81"/>
    <w:rsid w:val="00471CDD"/>
    <w:rsid w:val="00473B90"/>
    <w:rsid w:val="00474052"/>
    <w:rsid w:val="00477AC6"/>
    <w:rsid w:val="0048385E"/>
    <w:rsid w:val="00486E74"/>
    <w:rsid w:val="004877C8"/>
    <w:rsid w:val="004A0700"/>
    <w:rsid w:val="004A0911"/>
    <w:rsid w:val="004A4D26"/>
    <w:rsid w:val="004A51E9"/>
    <w:rsid w:val="004B48A3"/>
    <w:rsid w:val="004B60BA"/>
    <w:rsid w:val="004C1039"/>
    <w:rsid w:val="004C2649"/>
    <w:rsid w:val="004C428A"/>
    <w:rsid w:val="004C4913"/>
    <w:rsid w:val="004C6C90"/>
    <w:rsid w:val="004D7B90"/>
    <w:rsid w:val="004E20B3"/>
    <w:rsid w:val="004E29B1"/>
    <w:rsid w:val="004E727C"/>
    <w:rsid w:val="004E7E8F"/>
    <w:rsid w:val="004F4756"/>
    <w:rsid w:val="004F5C6D"/>
    <w:rsid w:val="00500C5F"/>
    <w:rsid w:val="005040FF"/>
    <w:rsid w:val="00507642"/>
    <w:rsid w:val="005111C7"/>
    <w:rsid w:val="0052630A"/>
    <w:rsid w:val="00527D81"/>
    <w:rsid w:val="00530386"/>
    <w:rsid w:val="0053177A"/>
    <w:rsid w:val="005353A2"/>
    <w:rsid w:val="005403DB"/>
    <w:rsid w:val="0054749E"/>
    <w:rsid w:val="0055099E"/>
    <w:rsid w:val="00550E31"/>
    <w:rsid w:val="00553334"/>
    <w:rsid w:val="005539EB"/>
    <w:rsid w:val="00560D19"/>
    <w:rsid w:val="00572005"/>
    <w:rsid w:val="00572344"/>
    <w:rsid w:val="00575376"/>
    <w:rsid w:val="005771C3"/>
    <w:rsid w:val="00590F6D"/>
    <w:rsid w:val="00596860"/>
    <w:rsid w:val="005A336E"/>
    <w:rsid w:val="005A3485"/>
    <w:rsid w:val="005A5ED7"/>
    <w:rsid w:val="005A704D"/>
    <w:rsid w:val="005B1298"/>
    <w:rsid w:val="005C4565"/>
    <w:rsid w:val="005E325E"/>
    <w:rsid w:val="005E4797"/>
    <w:rsid w:val="005F13A3"/>
    <w:rsid w:val="005F4964"/>
    <w:rsid w:val="00601DB6"/>
    <w:rsid w:val="0060281F"/>
    <w:rsid w:val="0060649D"/>
    <w:rsid w:val="0060775C"/>
    <w:rsid w:val="00612767"/>
    <w:rsid w:val="00626CBE"/>
    <w:rsid w:val="00646F7E"/>
    <w:rsid w:val="0065519D"/>
    <w:rsid w:val="00655B0B"/>
    <w:rsid w:val="006602F1"/>
    <w:rsid w:val="006674C4"/>
    <w:rsid w:val="00672928"/>
    <w:rsid w:val="0067330A"/>
    <w:rsid w:val="00677179"/>
    <w:rsid w:val="00677181"/>
    <w:rsid w:val="00680442"/>
    <w:rsid w:val="006A4C78"/>
    <w:rsid w:val="006B0F28"/>
    <w:rsid w:val="006B49F0"/>
    <w:rsid w:val="006B5C03"/>
    <w:rsid w:val="006D48F1"/>
    <w:rsid w:val="006E15AF"/>
    <w:rsid w:val="006E19C5"/>
    <w:rsid w:val="006F01C4"/>
    <w:rsid w:val="006F084B"/>
    <w:rsid w:val="006F4233"/>
    <w:rsid w:val="007012E7"/>
    <w:rsid w:val="00702742"/>
    <w:rsid w:val="00705DE6"/>
    <w:rsid w:val="007142FB"/>
    <w:rsid w:val="00717A76"/>
    <w:rsid w:val="007271AC"/>
    <w:rsid w:val="0073047E"/>
    <w:rsid w:val="00733F45"/>
    <w:rsid w:val="007406FC"/>
    <w:rsid w:val="00751E41"/>
    <w:rsid w:val="007572DD"/>
    <w:rsid w:val="00761D5E"/>
    <w:rsid w:val="00763F23"/>
    <w:rsid w:val="00765817"/>
    <w:rsid w:val="0076672F"/>
    <w:rsid w:val="00770D8D"/>
    <w:rsid w:val="007759FE"/>
    <w:rsid w:val="00784447"/>
    <w:rsid w:val="007855A4"/>
    <w:rsid w:val="00786A0A"/>
    <w:rsid w:val="00796B02"/>
    <w:rsid w:val="007A3A12"/>
    <w:rsid w:val="007A437C"/>
    <w:rsid w:val="007B11CF"/>
    <w:rsid w:val="007B26A5"/>
    <w:rsid w:val="007B799F"/>
    <w:rsid w:val="007C7EA0"/>
    <w:rsid w:val="007D1EFA"/>
    <w:rsid w:val="007D29E0"/>
    <w:rsid w:val="007D353B"/>
    <w:rsid w:val="007D4B1A"/>
    <w:rsid w:val="007D51AE"/>
    <w:rsid w:val="007F0D6A"/>
    <w:rsid w:val="007F4843"/>
    <w:rsid w:val="007F55EF"/>
    <w:rsid w:val="0081083B"/>
    <w:rsid w:val="00815A17"/>
    <w:rsid w:val="00822F58"/>
    <w:rsid w:val="00826028"/>
    <w:rsid w:val="00827430"/>
    <w:rsid w:val="008344D4"/>
    <w:rsid w:val="008352E0"/>
    <w:rsid w:val="008416EC"/>
    <w:rsid w:val="00846032"/>
    <w:rsid w:val="0085611E"/>
    <w:rsid w:val="00861408"/>
    <w:rsid w:val="0086752A"/>
    <w:rsid w:val="00871BB0"/>
    <w:rsid w:val="0088245A"/>
    <w:rsid w:val="0088525A"/>
    <w:rsid w:val="00886A2E"/>
    <w:rsid w:val="00890DCB"/>
    <w:rsid w:val="0089326C"/>
    <w:rsid w:val="008A0D60"/>
    <w:rsid w:val="008A237A"/>
    <w:rsid w:val="008A45CD"/>
    <w:rsid w:val="008A7DD2"/>
    <w:rsid w:val="008B6466"/>
    <w:rsid w:val="008C1020"/>
    <w:rsid w:val="008C1387"/>
    <w:rsid w:val="008C4AC8"/>
    <w:rsid w:val="008D1156"/>
    <w:rsid w:val="008E0B8F"/>
    <w:rsid w:val="008E3602"/>
    <w:rsid w:val="008E368B"/>
    <w:rsid w:val="008E3809"/>
    <w:rsid w:val="008F35E0"/>
    <w:rsid w:val="008F6803"/>
    <w:rsid w:val="009026D4"/>
    <w:rsid w:val="009031B9"/>
    <w:rsid w:val="009104A8"/>
    <w:rsid w:val="009206D0"/>
    <w:rsid w:val="0092318C"/>
    <w:rsid w:val="0092763E"/>
    <w:rsid w:val="00931EFB"/>
    <w:rsid w:val="00932689"/>
    <w:rsid w:val="00935C39"/>
    <w:rsid w:val="00936114"/>
    <w:rsid w:val="00936326"/>
    <w:rsid w:val="009463B7"/>
    <w:rsid w:val="0095215D"/>
    <w:rsid w:val="00952E87"/>
    <w:rsid w:val="00960524"/>
    <w:rsid w:val="00962779"/>
    <w:rsid w:val="00965049"/>
    <w:rsid w:val="009654EC"/>
    <w:rsid w:val="00967723"/>
    <w:rsid w:val="00971A01"/>
    <w:rsid w:val="00974377"/>
    <w:rsid w:val="00975B09"/>
    <w:rsid w:val="00976E72"/>
    <w:rsid w:val="00977024"/>
    <w:rsid w:val="009808ED"/>
    <w:rsid w:val="009838B0"/>
    <w:rsid w:val="009855D8"/>
    <w:rsid w:val="00985743"/>
    <w:rsid w:val="00991E57"/>
    <w:rsid w:val="009A05BA"/>
    <w:rsid w:val="009A392D"/>
    <w:rsid w:val="009A5958"/>
    <w:rsid w:val="009B3B94"/>
    <w:rsid w:val="009B6A70"/>
    <w:rsid w:val="009B7172"/>
    <w:rsid w:val="009C36D4"/>
    <w:rsid w:val="009D17C3"/>
    <w:rsid w:val="009D47C2"/>
    <w:rsid w:val="009D49D0"/>
    <w:rsid w:val="009D50FF"/>
    <w:rsid w:val="009D58A6"/>
    <w:rsid w:val="009D7AB9"/>
    <w:rsid w:val="009E39A6"/>
    <w:rsid w:val="009E4939"/>
    <w:rsid w:val="009E53C4"/>
    <w:rsid w:val="009E7AFA"/>
    <w:rsid w:val="009F17EA"/>
    <w:rsid w:val="009F25CD"/>
    <w:rsid w:val="009F301A"/>
    <w:rsid w:val="009F3406"/>
    <w:rsid w:val="009F57A4"/>
    <w:rsid w:val="009F6A92"/>
    <w:rsid w:val="009F7B37"/>
    <w:rsid w:val="00A02CA7"/>
    <w:rsid w:val="00A074D7"/>
    <w:rsid w:val="00A075DC"/>
    <w:rsid w:val="00A11719"/>
    <w:rsid w:val="00A17D23"/>
    <w:rsid w:val="00A30127"/>
    <w:rsid w:val="00A345C1"/>
    <w:rsid w:val="00A3565F"/>
    <w:rsid w:val="00A403B1"/>
    <w:rsid w:val="00A46732"/>
    <w:rsid w:val="00A46D5D"/>
    <w:rsid w:val="00A4768C"/>
    <w:rsid w:val="00A54206"/>
    <w:rsid w:val="00A637B1"/>
    <w:rsid w:val="00A64D6B"/>
    <w:rsid w:val="00A66D5D"/>
    <w:rsid w:val="00A71136"/>
    <w:rsid w:val="00A747CC"/>
    <w:rsid w:val="00A7643E"/>
    <w:rsid w:val="00A76725"/>
    <w:rsid w:val="00A773F7"/>
    <w:rsid w:val="00A85EA6"/>
    <w:rsid w:val="00A92EC6"/>
    <w:rsid w:val="00A94FEA"/>
    <w:rsid w:val="00AA7075"/>
    <w:rsid w:val="00AA791E"/>
    <w:rsid w:val="00AB16D0"/>
    <w:rsid w:val="00AB6016"/>
    <w:rsid w:val="00AC3BF2"/>
    <w:rsid w:val="00AC7F52"/>
    <w:rsid w:val="00AD1847"/>
    <w:rsid w:val="00AE7234"/>
    <w:rsid w:val="00AE7E1C"/>
    <w:rsid w:val="00AF0249"/>
    <w:rsid w:val="00AF27BE"/>
    <w:rsid w:val="00AF3D7A"/>
    <w:rsid w:val="00B05382"/>
    <w:rsid w:val="00B05601"/>
    <w:rsid w:val="00B13799"/>
    <w:rsid w:val="00B171A5"/>
    <w:rsid w:val="00B2364D"/>
    <w:rsid w:val="00B35B02"/>
    <w:rsid w:val="00B36C09"/>
    <w:rsid w:val="00B45ADC"/>
    <w:rsid w:val="00B53582"/>
    <w:rsid w:val="00B6239D"/>
    <w:rsid w:val="00B663A8"/>
    <w:rsid w:val="00B665C9"/>
    <w:rsid w:val="00B722DE"/>
    <w:rsid w:val="00B73E33"/>
    <w:rsid w:val="00B753DC"/>
    <w:rsid w:val="00B76136"/>
    <w:rsid w:val="00B8627B"/>
    <w:rsid w:val="00B87684"/>
    <w:rsid w:val="00B87FDC"/>
    <w:rsid w:val="00BA119E"/>
    <w:rsid w:val="00BA1EA0"/>
    <w:rsid w:val="00BA30AE"/>
    <w:rsid w:val="00BA761E"/>
    <w:rsid w:val="00BB2DAE"/>
    <w:rsid w:val="00BB3FBE"/>
    <w:rsid w:val="00BB7151"/>
    <w:rsid w:val="00BC2D7C"/>
    <w:rsid w:val="00BC4D02"/>
    <w:rsid w:val="00BD7443"/>
    <w:rsid w:val="00BE23A2"/>
    <w:rsid w:val="00BF0B9C"/>
    <w:rsid w:val="00BF1AA1"/>
    <w:rsid w:val="00BF4247"/>
    <w:rsid w:val="00BF4296"/>
    <w:rsid w:val="00BF6617"/>
    <w:rsid w:val="00C013B9"/>
    <w:rsid w:val="00C013C6"/>
    <w:rsid w:val="00C0273B"/>
    <w:rsid w:val="00C031BC"/>
    <w:rsid w:val="00C03998"/>
    <w:rsid w:val="00C04176"/>
    <w:rsid w:val="00C047C3"/>
    <w:rsid w:val="00C16E5E"/>
    <w:rsid w:val="00C22702"/>
    <w:rsid w:val="00C23DAE"/>
    <w:rsid w:val="00C25C71"/>
    <w:rsid w:val="00C25F53"/>
    <w:rsid w:val="00C2697A"/>
    <w:rsid w:val="00C27A41"/>
    <w:rsid w:val="00C31922"/>
    <w:rsid w:val="00C362DD"/>
    <w:rsid w:val="00C5024A"/>
    <w:rsid w:val="00C50C77"/>
    <w:rsid w:val="00C56BF4"/>
    <w:rsid w:val="00C602E4"/>
    <w:rsid w:val="00C61137"/>
    <w:rsid w:val="00C62C2D"/>
    <w:rsid w:val="00C632D0"/>
    <w:rsid w:val="00C66520"/>
    <w:rsid w:val="00C74433"/>
    <w:rsid w:val="00C768A5"/>
    <w:rsid w:val="00C81640"/>
    <w:rsid w:val="00C848C4"/>
    <w:rsid w:val="00C85C46"/>
    <w:rsid w:val="00C87864"/>
    <w:rsid w:val="00C87EDD"/>
    <w:rsid w:val="00C92D9C"/>
    <w:rsid w:val="00C93EE6"/>
    <w:rsid w:val="00C952E2"/>
    <w:rsid w:val="00CA4092"/>
    <w:rsid w:val="00CB0813"/>
    <w:rsid w:val="00CB1D87"/>
    <w:rsid w:val="00CB629B"/>
    <w:rsid w:val="00CC12E6"/>
    <w:rsid w:val="00CC2CE8"/>
    <w:rsid w:val="00CE1070"/>
    <w:rsid w:val="00CE6A65"/>
    <w:rsid w:val="00CF136F"/>
    <w:rsid w:val="00CF7449"/>
    <w:rsid w:val="00D17B5F"/>
    <w:rsid w:val="00D208BA"/>
    <w:rsid w:val="00D23393"/>
    <w:rsid w:val="00D35087"/>
    <w:rsid w:val="00D37A8A"/>
    <w:rsid w:val="00D4070D"/>
    <w:rsid w:val="00D42054"/>
    <w:rsid w:val="00D42F8F"/>
    <w:rsid w:val="00D526C5"/>
    <w:rsid w:val="00D54E4C"/>
    <w:rsid w:val="00D605D9"/>
    <w:rsid w:val="00D645CF"/>
    <w:rsid w:val="00D71212"/>
    <w:rsid w:val="00D753D4"/>
    <w:rsid w:val="00D8751D"/>
    <w:rsid w:val="00D9593B"/>
    <w:rsid w:val="00D971DC"/>
    <w:rsid w:val="00DA2031"/>
    <w:rsid w:val="00DA6DF5"/>
    <w:rsid w:val="00DB2489"/>
    <w:rsid w:val="00DB4A7F"/>
    <w:rsid w:val="00DB74BA"/>
    <w:rsid w:val="00DC05AD"/>
    <w:rsid w:val="00DC1746"/>
    <w:rsid w:val="00DD0787"/>
    <w:rsid w:val="00DD0C84"/>
    <w:rsid w:val="00DD2D16"/>
    <w:rsid w:val="00DD500F"/>
    <w:rsid w:val="00DD6E35"/>
    <w:rsid w:val="00DF4D7E"/>
    <w:rsid w:val="00DF53E4"/>
    <w:rsid w:val="00DF589C"/>
    <w:rsid w:val="00DF65A9"/>
    <w:rsid w:val="00E009AC"/>
    <w:rsid w:val="00E02CF7"/>
    <w:rsid w:val="00E0713C"/>
    <w:rsid w:val="00E106B1"/>
    <w:rsid w:val="00E14AA5"/>
    <w:rsid w:val="00E17E83"/>
    <w:rsid w:val="00E2136E"/>
    <w:rsid w:val="00E24D58"/>
    <w:rsid w:val="00E27162"/>
    <w:rsid w:val="00E27458"/>
    <w:rsid w:val="00E278C0"/>
    <w:rsid w:val="00E41072"/>
    <w:rsid w:val="00E51352"/>
    <w:rsid w:val="00E547DB"/>
    <w:rsid w:val="00E621B8"/>
    <w:rsid w:val="00E635CB"/>
    <w:rsid w:val="00E636AA"/>
    <w:rsid w:val="00E652C2"/>
    <w:rsid w:val="00E70DCE"/>
    <w:rsid w:val="00E711CB"/>
    <w:rsid w:val="00E7591C"/>
    <w:rsid w:val="00E77163"/>
    <w:rsid w:val="00E82913"/>
    <w:rsid w:val="00E87C12"/>
    <w:rsid w:val="00E9141B"/>
    <w:rsid w:val="00E91984"/>
    <w:rsid w:val="00E95458"/>
    <w:rsid w:val="00EA4151"/>
    <w:rsid w:val="00EA446A"/>
    <w:rsid w:val="00EA5FCE"/>
    <w:rsid w:val="00EB4A69"/>
    <w:rsid w:val="00EC783C"/>
    <w:rsid w:val="00ED183C"/>
    <w:rsid w:val="00ED3F12"/>
    <w:rsid w:val="00ED6A19"/>
    <w:rsid w:val="00EE561E"/>
    <w:rsid w:val="00EE6EC5"/>
    <w:rsid w:val="00EF0030"/>
    <w:rsid w:val="00EF1577"/>
    <w:rsid w:val="00EF3275"/>
    <w:rsid w:val="00EF6D67"/>
    <w:rsid w:val="00EF7E61"/>
    <w:rsid w:val="00F00EC6"/>
    <w:rsid w:val="00F06F81"/>
    <w:rsid w:val="00F1162F"/>
    <w:rsid w:val="00F15354"/>
    <w:rsid w:val="00F2256E"/>
    <w:rsid w:val="00F27DF6"/>
    <w:rsid w:val="00F27FC1"/>
    <w:rsid w:val="00F34820"/>
    <w:rsid w:val="00F36B0D"/>
    <w:rsid w:val="00F4015F"/>
    <w:rsid w:val="00F438CB"/>
    <w:rsid w:val="00F46EBB"/>
    <w:rsid w:val="00F61EB1"/>
    <w:rsid w:val="00F62C8B"/>
    <w:rsid w:val="00F6459A"/>
    <w:rsid w:val="00F71824"/>
    <w:rsid w:val="00F72FEB"/>
    <w:rsid w:val="00F75CA1"/>
    <w:rsid w:val="00F9025E"/>
    <w:rsid w:val="00FA075B"/>
    <w:rsid w:val="00FA30F7"/>
    <w:rsid w:val="00FA7254"/>
    <w:rsid w:val="00FB0D80"/>
    <w:rsid w:val="00FB1610"/>
    <w:rsid w:val="00FB191C"/>
    <w:rsid w:val="00FB2D8F"/>
    <w:rsid w:val="00FB372D"/>
    <w:rsid w:val="00FB5BDF"/>
    <w:rsid w:val="00FC1AAD"/>
    <w:rsid w:val="00FC2EA7"/>
    <w:rsid w:val="00FC7A19"/>
    <w:rsid w:val="00FD5EDE"/>
    <w:rsid w:val="00FD7499"/>
    <w:rsid w:val="00FE0FE8"/>
    <w:rsid w:val="00FE4F43"/>
    <w:rsid w:val="00FE7968"/>
    <w:rsid w:val="00FE7EEF"/>
    <w:rsid w:val="00FF01E0"/>
    <w:rsid w:val="00FF0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C7B004E"/>
  <w15:docId w15:val="{A5FACB8E-7741-4952-A79B-170886587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143AF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F438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7DB"/>
  </w:style>
  <w:style w:type="paragraph" w:styleId="Footer">
    <w:name w:val="footer"/>
    <w:basedOn w:val="Normal"/>
    <w:link w:val="Footer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7DB"/>
  </w:style>
  <w:style w:type="paragraph" w:styleId="BalloonText">
    <w:name w:val="Balloon Text"/>
    <w:basedOn w:val="Normal"/>
    <w:link w:val="BalloonText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02PaperAuthors"/>
    <w:link w:val="01PaperTitleChar"/>
    <w:qFormat/>
    <w:rsid w:val="00EA446A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next w:val="03Abstract"/>
    <w:link w:val="02PaperAuthorsChar"/>
    <w:qFormat/>
    <w:rsid w:val="00AB16D0"/>
    <w:pPr>
      <w:spacing w:before="200" w:after="480" w:line="240" w:lineRule="exact"/>
    </w:pPr>
    <w:rPr>
      <w:rFonts w:ascii="Myriad Pro" w:hAnsi="Myriad Pro"/>
      <w:spacing w:val="4"/>
    </w:rPr>
  </w:style>
  <w:style w:type="table" w:styleId="TableGrid">
    <w:name w:val="Table Grid"/>
    <w:basedOn w:val="TableNormal"/>
    <w:uiPriority w:val="59"/>
    <w:rsid w:val="00577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04AHeading"/>
    <w:next w:val="08ArticleText"/>
    <w:link w:val="05BHeadingChar"/>
    <w:qFormat/>
    <w:rsid w:val="00AB16D0"/>
    <w:pPr>
      <w:spacing w:before="160" w:after="80" w:line="240" w:lineRule="exact"/>
    </w:pPr>
    <w:rPr>
      <w:rFonts w:ascii="Times New Roman" w:hAnsi="Times New Roman"/>
      <w:sz w:val="18"/>
      <w:szCs w:val="18"/>
    </w:rPr>
  </w:style>
  <w:style w:type="paragraph" w:customStyle="1" w:styleId="08ArticleText">
    <w:name w:val="08 Article Text"/>
    <w:basedOn w:val="Normal"/>
    <w:link w:val="08ArticleTextChar"/>
    <w:qFormat/>
    <w:rsid w:val="00EF1577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8"/>
      <w:sz w:val="18"/>
      <w:szCs w:val="18"/>
    </w:rPr>
  </w:style>
  <w:style w:type="character" w:customStyle="1" w:styleId="06CHeading">
    <w:name w:val="06 C Heading"/>
    <w:uiPriority w:val="1"/>
    <w:qFormat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EF1577"/>
    <w:rPr>
      <w:rFonts w:ascii="Times New Roman" w:hAnsi="Times New Roman" w:cs="Times New Roman"/>
      <w:w w:val="108"/>
      <w:sz w:val="18"/>
      <w:szCs w:val="18"/>
    </w:rPr>
  </w:style>
  <w:style w:type="paragraph" w:customStyle="1" w:styleId="09ListText">
    <w:name w:val="09 List Text"/>
    <w:basedOn w:val="08ArticleText"/>
    <w:link w:val="09ListTextChar"/>
    <w:qFormat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272D6F"/>
    <w:pPr>
      <w:spacing w:after="0" w:line="180" w:lineRule="exact"/>
      <w:jc w:val="both"/>
    </w:pPr>
    <w:rPr>
      <w:rFonts w:ascii="Times New Roman" w:hAnsi="Times New Roman"/>
      <w:w w:val="105"/>
      <w:sz w:val="16"/>
      <w:szCs w:val="16"/>
    </w:rPr>
  </w:style>
  <w:style w:type="paragraph" w:customStyle="1" w:styleId="G1aFigureImage">
    <w:name w:val="G1a Figure Image"/>
    <w:basedOn w:val="Normal"/>
    <w:next w:val="G1bFigureCaption"/>
    <w:link w:val="G1aFigureImageChar"/>
    <w:qFormat/>
    <w:rsid w:val="005771C3"/>
    <w:pPr>
      <w:pBdr>
        <w:top w:val="single" w:sz="12" w:space="5" w:color="999999"/>
      </w:pBdr>
      <w:spacing w:before="120" w:after="40" w:line="240" w:lineRule="auto"/>
      <w:jc w:val="center"/>
    </w:pPr>
    <w:rPr>
      <w:rFonts w:ascii="Times New Roman" w:hAnsi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next w:val="08ArticleText"/>
    <w:link w:val="G1bFigureCaptionChar"/>
    <w:qFormat/>
    <w:rsid w:val="005771C3"/>
    <w:pPr>
      <w:pBdr>
        <w:bottom w:val="single" w:sz="12" w:space="5" w:color="999999"/>
      </w:pBdr>
      <w:spacing w:before="40" w:after="120" w:line="180" w:lineRule="exact"/>
      <w:jc w:val="both"/>
    </w:pPr>
    <w:rPr>
      <w:rFonts w:cs="Calibri"/>
      <w:w w:val="108"/>
      <w:sz w:val="14"/>
      <w:szCs w:val="14"/>
    </w:rPr>
  </w:style>
  <w:style w:type="paragraph" w:customStyle="1" w:styleId="G2UncaptionedImage">
    <w:name w:val="G2 Uncaptioned Image"/>
    <w:basedOn w:val="Normal"/>
    <w:next w:val="08ArticleText"/>
    <w:link w:val="G2UncaptionedImageChar"/>
    <w:qFormat/>
    <w:rsid w:val="005771C3"/>
    <w:pPr>
      <w:spacing w:before="160" w:after="160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5771C3"/>
    <w:pPr>
      <w:tabs>
        <w:tab w:val="center" w:pos="2268"/>
        <w:tab w:val="right" w:pos="4536"/>
      </w:tabs>
      <w:spacing w:before="160" w:after="160"/>
    </w:pPr>
  </w:style>
  <w:style w:type="paragraph" w:customStyle="1" w:styleId="N0Biography">
    <w:name w:val="N0 Biography"/>
    <w:basedOn w:val="08ArticleText"/>
    <w:link w:val="N0BiographyChar"/>
    <w:qFormat/>
    <w:rsid w:val="0092763E"/>
    <w:pPr>
      <w:pBdr>
        <w:top w:val="single" w:sz="6" w:space="1" w:color="auto"/>
      </w:pBdr>
    </w:pPr>
    <w:rPr>
      <w:i/>
    </w:rPr>
  </w:style>
  <w:style w:type="paragraph" w:customStyle="1" w:styleId="03Abstract">
    <w:name w:val="03 Abstract"/>
    <w:basedOn w:val="02PaperAuthors"/>
    <w:link w:val="03AbstractChar"/>
    <w:qFormat/>
    <w:rsid w:val="001F35E5"/>
    <w:pPr>
      <w:jc w:val="both"/>
    </w:pPr>
    <w:rPr>
      <w:w w:val="105"/>
      <w:sz w:val="16"/>
      <w:szCs w:val="16"/>
    </w:rPr>
  </w:style>
  <w:style w:type="character" w:customStyle="1" w:styleId="N0BiographyChar">
    <w:name w:val="N0 Biography Char"/>
    <w:link w:val="N0Biography"/>
    <w:rsid w:val="0092763E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N2Footnotes">
    <w:name w:val="N2 Footnotes"/>
    <w:basedOn w:val="Normal"/>
    <w:link w:val="N2FootnotesChar"/>
    <w:qFormat/>
    <w:rsid w:val="00626CBE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1AuthorAddressChar">
    <w:name w:val="N1 Author Address Char"/>
    <w:link w:val="N1AuthorAddress"/>
    <w:rsid w:val="00272D6F"/>
    <w:rPr>
      <w:rFonts w:ascii="Times New Roman" w:hAnsi="Times New Roman" w:cs="Times New Roman"/>
      <w:w w:val="105"/>
      <w:sz w:val="16"/>
      <w:szCs w:val="16"/>
    </w:rPr>
  </w:style>
  <w:style w:type="paragraph" w:customStyle="1" w:styleId="N3References">
    <w:name w:val="N3 References"/>
    <w:basedOn w:val="Normal"/>
    <w:link w:val="N3ReferencesChar"/>
    <w:qFormat/>
    <w:rsid w:val="00626C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2FootnotesChar">
    <w:name w:val="N2 Footnotes Char"/>
    <w:link w:val="N2Footnotes"/>
    <w:rsid w:val="00626CBE"/>
    <w:rPr>
      <w:rFonts w:ascii="Times New Roman" w:hAnsi="Times New Roman" w:cs="Times New Roman"/>
      <w:w w:val="105"/>
      <w:sz w:val="16"/>
      <w:szCs w:val="16"/>
    </w:rPr>
  </w:style>
  <w:style w:type="paragraph" w:styleId="NoSpacing">
    <w:name w:val="No Spacing"/>
    <w:uiPriority w:val="1"/>
    <w:rsid w:val="00272D6F"/>
    <w:rPr>
      <w:sz w:val="22"/>
      <w:szCs w:val="22"/>
      <w:lang w:eastAsia="en-US"/>
    </w:rPr>
  </w:style>
  <w:style w:type="character" w:customStyle="1" w:styleId="N3ReferencesChar">
    <w:name w:val="N3 References Char"/>
    <w:link w:val="N3References"/>
    <w:rsid w:val="00626CBE"/>
    <w:rPr>
      <w:rFonts w:ascii="Times New Roman" w:hAnsi="Times New Roman" w:cs="Times New Roman"/>
      <w:w w:val="105"/>
      <w:sz w:val="16"/>
      <w:szCs w:val="16"/>
    </w:rPr>
  </w:style>
  <w:style w:type="paragraph" w:customStyle="1" w:styleId="04AHeading">
    <w:name w:val="04 A Heading"/>
    <w:basedOn w:val="Normal"/>
    <w:next w:val="08ArticleText"/>
    <w:link w:val="04AHeadingChar"/>
    <w:qFormat/>
    <w:rsid w:val="00AB16D0"/>
    <w:pPr>
      <w:spacing w:before="240" w:after="120" w:line="240" w:lineRule="auto"/>
    </w:pPr>
    <w:rPr>
      <w:b/>
    </w:rPr>
  </w:style>
  <w:style w:type="character" w:customStyle="1" w:styleId="01PaperTitleChar">
    <w:name w:val="01 Paper Title Char"/>
    <w:link w:val="01PaperTitle"/>
    <w:rsid w:val="00EA446A"/>
    <w:rPr>
      <w:rFonts w:ascii="Myriad Pro Light" w:hAnsi="Myriad Pro Light"/>
      <w:b/>
      <w:spacing w:val="4"/>
      <w:sz w:val="32"/>
      <w:szCs w:val="32"/>
    </w:rPr>
  </w:style>
  <w:style w:type="character" w:customStyle="1" w:styleId="02PaperAuthorsChar">
    <w:name w:val="02 Paper Authors Char"/>
    <w:link w:val="02PaperAuthors"/>
    <w:rsid w:val="00AB16D0"/>
    <w:rPr>
      <w:rFonts w:ascii="Myriad Pro" w:hAnsi="Myriad Pro"/>
      <w:spacing w:val="4"/>
    </w:rPr>
  </w:style>
  <w:style w:type="character" w:customStyle="1" w:styleId="09ListTextChar">
    <w:name w:val="09 List Text 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04AHeadingChar">
    <w:name w:val="04 A Heading Char"/>
    <w:link w:val="04AHeading"/>
    <w:rsid w:val="00AB16D0"/>
    <w:rPr>
      <w:b/>
    </w:rPr>
  </w:style>
  <w:style w:type="character" w:customStyle="1" w:styleId="05BHeadingChar">
    <w:name w:val="05 B Heading 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G4aTableTitle">
    <w:name w:val="G4a Table Title"/>
    <w:basedOn w:val="Normal"/>
    <w:next w:val="G4bTableBody"/>
    <w:link w:val="G4aTableTitleChar"/>
    <w:qFormat/>
    <w:rsid w:val="0092763E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/>
      <w:sz w:val="16"/>
      <w:szCs w:val="20"/>
      <w:lang w:eastAsia="en-GB"/>
    </w:rPr>
  </w:style>
  <w:style w:type="character" w:customStyle="1" w:styleId="G1aFigureImageChar">
    <w:name w:val="G1a Figure Image Char"/>
    <w:link w:val="G1aFigureImage"/>
    <w:rsid w:val="005771C3"/>
    <w:rPr>
      <w:rFonts w:ascii="Times New Roman" w:hAnsi="Times New Roman" w:cs="Times New Roman"/>
      <w:w w:val="108"/>
      <w:sz w:val="18"/>
      <w:szCs w:val="18"/>
    </w:rPr>
  </w:style>
  <w:style w:type="character" w:customStyle="1" w:styleId="G1bFigureCaptionChar">
    <w:name w:val="G1b Figure Caption Char"/>
    <w:link w:val="G1bFigureCaption"/>
    <w:rsid w:val="005771C3"/>
    <w:rPr>
      <w:rFonts w:cs="Calibri"/>
      <w:w w:val="108"/>
      <w:sz w:val="14"/>
      <w:szCs w:val="14"/>
    </w:rPr>
  </w:style>
  <w:style w:type="character" w:customStyle="1" w:styleId="G2UncaptionedImageChar">
    <w:name w:val="G2 Uncaptioned Image Char"/>
    <w:link w:val="G2UncaptionedImage"/>
    <w:rsid w:val="005771C3"/>
    <w:rPr>
      <w:rFonts w:ascii="Times New Roman" w:hAnsi="Times New Roman" w:cs="Times New Roman"/>
      <w:sz w:val="16"/>
      <w:szCs w:val="16"/>
    </w:rPr>
  </w:style>
  <w:style w:type="character" w:customStyle="1" w:styleId="G3EquationChar">
    <w:name w:val="G3 Equation Char"/>
    <w:basedOn w:val="DefaultParagraphFont"/>
    <w:link w:val="G3Equation"/>
    <w:rsid w:val="005771C3"/>
  </w:style>
  <w:style w:type="paragraph" w:customStyle="1" w:styleId="G4bTableBody">
    <w:name w:val="G4b Table Body"/>
    <w:basedOn w:val="Normal"/>
    <w:next w:val="G4cTableFootnote"/>
    <w:link w:val="G4bTableBodyChar"/>
    <w:qFormat/>
    <w:rsid w:val="0092763E"/>
    <w:pPr>
      <w:keepNext/>
      <w:keepLines/>
      <w:spacing w:after="0" w:line="240" w:lineRule="auto"/>
      <w:jc w:val="center"/>
    </w:pPr>
    <w:rPr>
      <w:rFonts w:ascii="Times New Roman" w:eastAsia="Times New Roman" w:hAnsi="Times New Roman"/>
      <w:sz w:val="16"/>
      <w:szCs w:val="16"/>
      <w:lang w:eastAsia="en-GB"/>
    </w:rPr>
  </w:style>
  <w:style w:type="character" w:customStyle="1" w:styleId="G4aTableTitleChar">
    <w:name w:val="G4a Table Title Char"/>
    <w:link w:val="G4aTableTitl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paragraph" w:customStyle="1" w:styleId="G4cTableFootnote">
    <w:name w:val="G4c Table Footnote"/>
    <w:basedOn w:val="Normal"/>
    <w:next w:val="08ArticleText"/>
    <w:link w:val="G4cTableFootnoteChar"/>
    <w:qFormat/>
    <w:rsid w:val="0092763E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/>
      <w:sz w:val="16"/>
      <w:szCs w:val="20"/>
      <w:lang w:eastAsia="en-GB"/>
    </w:rPr>
  </w:style>
  <w:style w:type="character" w:customStyle="1" w:styleId="03AbstractChar">
    <w:name w:val="03 Abstract Char"/>
    <w:link w:val="03Abstract"/>
    <w:rsid w:val="001F35E5"/>
    <w:rPr>
      <w:rFonts w:ascii="Myriad Pro" w:hAnsi="Myriad Pro"/>
      <w:spacing w:val="4"/>
      <w:w w:val="105"/>
      <w:sz w:val="16"/>
      <w:szCs w:val="16"/>
    </w:rPr>
  </w:style>
  <w:style w:type="character" w:customStyle="1" w:styleId="G4bTableBodyChar">
    <w:name w:val="G4b Table Body Char"/>
    <w:link w:val="G4bTableBody"/>
    <w:rsid w:val="0092763E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cTableFootnoteChar">
    <w:name w:val="G4c Table Footnote Char"/>
    <w:link w:val="G4cTableFootnot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styleId="CommentReference">
    <w:name w:val="annotation reference"/>
    <w:uiPriority w:val="99"/>
    <w:semiHidden/>
    <w:unhideWhenUsed/>
    <w:rsid w:val="00FB2D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2D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FB2D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D8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2D8F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985743"/>
    <w:rPr>
      <w:i/>
      <w:iCs/>
    </w:rPr>
  </w:style>
  <w:style w:type="paragraph" w:styleId="Revision">
    <w:name w:val="Revision"/>
    <w:hidden/>
    <w:uiPriority w:val="99"/>
    <w:semiHidden/>
    <w:rsid w:val="006B49F0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60D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Els-body-text">
    <w:name w:val="Els-body-text"/>
    <w:rsid w:val="00CF136F"/>
    <w:pPr>
      <w:tabs>
        <w:tab w:val="left" w:pos="240"/>
        <w:tab w:val="left" w:pos="480"/>
        <w:tab w:val="left" w:pos="720"/>
        <w:tab w:val="left" w:pos="960"/>
        <w:tab w:val="left" w:pos="1200"/>
        <w:tab w:val="left" w:pos="1440"/>
        <w:tab w:val="left" w:pos="1680"/>
        <w:tab w:val="left" w:pos="1920"/>
        <w:tab w:val="left" w:pos="2160"/>
      </w:tabs>
      <w:spacing w:after="220" w:line="220" w:lineRule="exact"/>
      <w:jc w:val="both"/>
    </w:pPr>
    <w:rPr>
      <w:rFonts w:ascii="Times New Roman" w:eastAsia="Times New Roman" w:hAnsi="Times New Roman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438C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F438CB"/>
    <w:rPr>
      <w:color w:val="0000FF"/>
      <w:u w:val="single"/>
    </w:rPr>
  </w:style>
  <w:style w:type="character" w:customStyle="1" w:styleId="contrib">
    <w:name w:val="contrib"/>
    <w:basedOn w:val="DefaultParagraphFont"/>
    <w:rsid w:val="00F438CB"/>
  </w:style>
  <w:style w:type="character" w:customStyle="1" w:styleId="name">
    <w:name w:val="name"/>
    <w:basedOn w:val="DefaultParagraphFont"/>
    <w:rsid w:val="00F438CB"/>
  </w:style>
  <w:style w:type="character" w:customStyle="1" w:styleId="apple-converted-space">
    <w:name w:val="apple-converted-space"/>
    <w:basedOn w:val="DefaultParagraphFont"/>
    <w:rsid w:val="00F438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7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4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493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872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2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image" Target="media/image3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www.future-science.com/loi/fm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oleObject" Target="embeddings/oleObject5.bin"/><Relationship Id="rId10" Type="http://schemas.openxmlformats.org/officeDocument/2006/relationships/header" Target="header1.xm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Relationship Id="rId22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\AppData\Local\Temp\Temp1_RSC_W2010_ART_tcm18-234070.zip\AR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51CCA-B57B-404D-B1D1-57F443865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ART_template.dotx</Template>
  <TotalTime>3</TotalTime>
  <Pages>5</Pages>
  <Words>3190</Words>
  <Characters>18184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21332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</dc:creator>
  <cp:lastModifiedBy>Patrick Murphy</cp:lastModifiedBy>
  <cp:revision>3</cp:revision>
  <cp:lastPrinted>2015-06-19T16:18:00Z</cp:lastPrinted>
  <dcterms:created xsi:type="dcterms:W3CDTF">2017-05-31T14:30:00Z</dcterms:created>
  <dcterms:modified xsi:type="dcterms:W3CDTF">2017-05-31T14:33:00Z</dcterms:modified>
</cp:coreProperties>
</file>